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C3DCE4" w14:textId="77777777" w:rsidR="00886964" w:rsidRDefault="00E01BC2" w:rsidP="00886964">
      <w:pPr>
        <w:pStyle w:val="Title"/>
        <w:framePr w:wrap="notBeside"/>
      </w:pPr>
      <w:r>
        <w:t xml:space="preserve">Site </w:t>
      </w:r>
      <w:r w:rsidR="00FE1CA8">
        <w:t>Visitor</w:t>
      </w:r>
      <w:r>
        <w:t xml:space="preserve"> Induction</w:t>
      </w:r>
    </w:p>
    <w:p w14:paraId="2E1CF69E" w14:textId="03990CC5" w:rsidR="00823309" w:rsidRDefault="00886964" w:rsidP="009542EF">
      <w:pPr>
        <w:spacing w:after="120" w:line="240" w:lineRule="auto"/>
        <w:rPr>
          <w:szCs w:val="18"/>
        </w:rPr>
      </w:pPr>
      <w:r w:rsidRPr="00495D0A">
        <w:rPr>
          <w:szCs w:val="18"/>
        </w:rPr>
        <w:t>The purpose of this induction is to ensure that every visitor, regardless of the duration or frequency of their visit, is aware of the key safety considerations relevant to the site.</w:t>
      </w:r>
      <w:r w:rsidR="00F54996" w:rsidRPr="00495D0A">
        <w:rPr>
          <w:szCs w:val="18"/>
        </w:rPr>
        <w:t xml:space="preserve"> </w:t>
      </w:r>
      <w:r w:rsidRPr="00495D0A">
        <w:rPr>
          <w:szCs w:val="18"/>
        </w:rPr>
        <w:t xml:space="preserve">Visitors who will </w:t>
      </w:r>
      <w:r w:rsidR="00685373" w:rsidRPr="00495D0A">
        <w:rPr>
          <w:szCs w:val="18"/>
        </w:rPr>
        <w:t>always be accompanied</w:t>
      </w:r>
      <w:r w:rsidRPr="00495D0A">
        <w:rPr>
          <w:szCs w:val="18"/>
        </w:rPr>
        <w:t xml:space="preserve"> by a site representative need only to be briefed on the main hazards present within the site and the specific control measures that are in place to protect them. This ensures that even those who are not familiar with the site or its operations understand the essential precautions necessary during their visit.</w:t>
      </w:r>
    </w:p>
    <w:p w14:paraId="076EA301" w14:textId="77777777" w:rsidR="008635B2" w:rsidRDefault="008635B2" w:rsidP="009542EF">
      <w:pPr>
        <w:spacing w:after="120" w:line="240" w:lineRule="auto"/>
        <w:rPr>
          <w:szCs w:val="18"/>
        </w:rPr>
      </w:pPr>
    </w:p>
    <w:tbl>
      <w:tblPr>
        <w:tblStyle w:val="TableGrid"/>
        <w:tblW w:w="9629" w:type="dxa"/>
        <w:tblLook w:val="04A0" w:firstRow="1" w:lastRow="0" w:firstColumn="1" w:lastColumn="0" w:noHBand="0" w:noVBand="1"/>
      </w:tblPr>
      <w:tblGrid>
        <w:gridCol w:w="2154"/>
        <w:gridCol w:w="7475"/>
      </w:tblGrid>
      <w:tr w:rsidR="00917D90" w14:paraId="3D7C34CE" w14:textId="77777777" w:rsidTr="00917D90">
        <w:trPr>
          <w:cnfStyle w:val="100000000000" w:firstRow="1" w:lastRow="0" w:firstColumn="0" w:lastColumn="0" w:oddVBand="0" w:evenVBand="0" w:oddHBand="0" w:evenHBand="0" w:firstRowFirstColumn="0" w:firstRowLastColumn="0" w:lastRowFirstColumn="0" w:lastRowLastColumn="0"/>
        </w:trPr>
        <w:tc>
          <w:tcPr>
            <w:tcW w:w="2154" w:type="dxa"/>
            <w:tcBorders>
              <w:top w:val="single" w:sz="8" w:space="0" w:color="555F73" w:themeColor="text2"/>
              <w:left w:val="single" w:sz="8" w:space="0" w:color="555F73" w:themeColor="text2"/>
              <w:bottom w:val="single" w:sz="8" w:space="0" w:color="555F73" w:themeColor="text2"/>
              <w:right w:val="single" w:sz="8" w:space="0" w:color="555F73" w:themeColor="text2"/>
            </w:tcBorders>
            <w:vAlign w:val="top"/>
          </w:tcPr>
          <w:p w14:paraId="6564CFAE" w14:textId="6E5F7400" w:rsidR="00917D90" w:rsidRDefault="00917D90" w:rsidP="00917D90">
            <w:pPr>
              <w:spacing w:after="120" w:line="240" w:lineRule="auto"/>
              <w:rPr>
                <w:szCs w:val="18"/>
              </w:rPr>
            </w:pPr>
            <w:r w:rsidRPr="007A1CE5">
              <w:rPr>
                <w:sz w:val="22"/>
                <w:szCs w:val="16"/>
              </w:rPr>
              <w:t>Company Details</w:t>
            </w:r>
          </w:p>
        </w:tc>
        <w:tc>
          <w:tcPr>
            <w:tcW w:w="7475" w:type="dxa"/>
            <w:tcBorders>
              <w:top w:val="single" w:sz="8" w:space="0" w:color="555F73" w:themeColor="text2"/>
              <w:left w:val="single" w:sz="8" w:space="0" w:color="555F73" w:themeColor="text2"/>
              <w:bottom w:val="single" w:sz="8" w:space="0" w:color="555F73" w:themeColor="text2"/>
              <w:right w:val="single" w:sz="8" w:space="0" w:color="555F73" w:themeColor="text2"/>
            </w:tcBorders>
            <w:shd w:val="clear" w:color="auto" w:fill="auto"/>
            <w:vAlign w:val="center"/>
          </w:tcPr>
          <w:p w14:paraId="25765F06" w14:textId="77777777" w:rsidR="00917D90" w:rsidRPr="00272E76" w:rsidRDefault="00917D90" w:rsidP="00917D90">
            <w:pPr>
              <w:spacing w:after="40"/>
              <w:rPr>
                <w:sz w:val="22"/>
                <w:szCs w:val="16"/>
              </w:rPr>
            </w:pPr>
            <w:r w:rsidRPr="00272E76">
              <w:rPr>
                <w:b/>
                <w:bCs/>
                <w:sz w:val="22"/>
                <w:szCs w:val="16"/>
              </w:rPr>
              <w:t>Company Name</w:t>
            </w:r>
            <w:r w:rsidRPr="00272E76">
              <w:rPr>
                <w:sz w:val="22"/>
                <w:szCs w:val="16"/>
              </w:rPr>
              <w:t xml:space="preserve">: [Insert] </w:t>
            </w:r>
          </w:p>
          <w:p w14:paraId="492828F2" w14:textId="77777777" w:rsidR="00917D90" w:rsidRPr="00272E76" w:rsidRDefault="00917D90" w:rsidP="00917D90">
            <w:pPr>
              <w:spacing w:after="40"/>
              <w:rPr>
                <w:sz w:val="22"/>
                <w:szCs w:val="16"/>
              </w:rPr>
            </w:pPr>
            <w:r w:rsidRPr="00272E76">
              <w:rPr>
                <w:b/>
                <w:bCs/>
                <w:sz w:val="22"/>
                <w:szCs w:val="16"/>
              </w:rPr>
              <w:t>Site Address</w:t>
            </w:r>
            <w:r w:rsidRPr="00272E76">
              <w:rPr>
                <w:sz w:val="22"/>
                <w:szCs w:val="16"/>
              </w:rPr>
              <w:t xml:space="preserve">: [Insert] </w:t>
            </w:r>
          </w:p>
          <w:p w14:paraId="24B7957F" w14:textId="77777777" w:rsidR="00917D90" w:rsidRPr="00272E76" w:rsidRDefault="00917D90" w:rsidP="00917D90">
            <w:pPr>
              <w:spacing w:after="40"/>
              <w:rPr>
                <w:sz w:val="22"/>
                <w:szCs w:val="16"/>
              </w:rPr>
            </w:pPr>
            <w:r w:rsidRPr="00272E76">
              <w:rPr>
                <w:b/>
                <w:bCs/>
                <w:sz w:val="22"/>
                <w:szCs w:val="16"/>
              </w:rPr>
              <w:t>Contact Number</w:t>
            </w:r>
            <w:r w:rsidRPr="00272E76">
              <w:rPr>
                <w:sz w:val="22"/>
                <w:szCs w:val="16"/>
              </w:rPr>
              <w:t xml:space="preserve">: [Insert] </w:t>
            </w:r>
          </w:p>
          <w:p w14:paraId="67803B9F" w14:textId="31EEEADA" w:rsidR="00917D90" w:rsidRDefault="00917D90" w:rsidP="00917D90">
            <w:pPr>
              <w:spacing w:after="120" w:line="240" w:lineRule="auto"/>
              <w:rPr>
                <w:szCs w:val="18"/>
              </w:rPr>
            </w:pPr>
            <w:r w:rsidRPr="00272E76">
              <w:rPr>
                <w:b/>
                <w:bCs/>
                <w:sz w:val="22"/>
                <w:szCs w:val="16"/>
              </w:rPr>
              <w:t>Emergency Contact</w:t>
            </w:r>
            <w:r w:rsidRPr="00272E76">
              <w:rPr>
                <w:sz w:val="22"/>
                <w:szCs w:val="16"/>
              </w:rPr>
              <w:t>: [Insert]</w:t>
            </w:r>
          </w:p>
        </w:tc>
      </w:tr>
      <w:tr w:rsidR="00917D90" w14:paraId="570ECE96" w14:textId="77777777" w:rsidTr="00917D90">
        <w:tc>
          <w:tcPr>
            <w:tcW w:w="2154" w:type="dxa"/>
            <w:tcBorders>
              <w:top w:val="single" w:sz="8" w:space="0" w:color="555F73" w:themeColor="text2"/>
              <w:left w:val="single" w:sz="8" w:space="0" w:color="555F73" w:themeColor="text2"/>
              <w:bottom w:val="single" w:sz="8" w:space="0" w:color="555F73" w:themeColor="text2"/>
              <w:right w:val="single" w:sz="8" w:space="0" w:color="555F73" w:themeColor="text2"/>
            </w:tcBorders>
            <w:shd w:val="clear" w:color="auto" w:fill="E6F8F8" w:themeFill="accent5"/>
          </w:tcPr>
          <w:p w14:paraId="399884E7" w14:textId="5EF22673" w:rsidR="00917D90" w:rsidRDefault="00917D90" w:rsidP="00917D90">
            <w:pPr>
              <w:spacing w:after="120" w:line="240" w:lineRule="auto"/>
              <w:rPr>
                <w:szCs w:val="18"/>
              </w:rPr>
            </w:pPr>
            <w:r w:rsidRPr="007A1CE5">
              <w:rPr>
                <w:sz w:val="22"/>
                <w:szCs w:val="16"/>
              </w:rPr>
              <w:t>Emergency Arrangements</w:t>
            </w:r>
          </w:p>
        </w:tc>
        <w:tc>
          <w:tcPr>
            <w:tcW w:w="7475" w:type="dxa"/>
            <w:tcBorders>
              <w:top w:val="single" w:sz="8" w:space="0" w:color="555F73" w:themeColor="text2"/>
              <w:left w:val="single" w:sz="8" w:space="0" w:color="555F73" w:themeColor="text2"/>
              <w:bottom w:val="single" w:sz="8" w:space="0" w:color="555F73" w:themeColor="text2"/>
              <w:right w:val="single" w:sz="8" w:space="0" w:color="555F73" w:themeColor="text2"/>
            </w:tcBorders>
            <w:vAlign w:val="center"/>
          </w:tcPr>
          <w:p w14:paraId="35B46C23" w14:textId="77777777" w:rsidR="00917D90" w:rsidRPr="00CA6E2B" w:rsidRDefault="00917D90" w:rsidP="00917D90">
            <w:pPr>
              <w:spacing w:after="40"/>
              <w:rPr>
                <w:rFonts w:ascii="Barlow" w:eastAsia="Barlow" w:hAnsi="Barlow" w:cs="Barlow"/>
                <w:sz w:val="22"/>
                <w:szCs w:val="22"/>
              </w:rPr>
            </w:pPr>
            <w:r w:rsidRPr="6970D47F">
              <w:rPr>
                <w:rFonts w:ascii="Barlow" w:eastAsia="Barlow" w:hAnsi="Barlow" w:cs="Barlow"/>
                <w:b/>
                <w:bCs/>
                <w:sz w:val="22"/>
                <w:szCs w:val="22"/>
              </w:rPr>
              <w:t>Evacuation Routes</w:t>
            </w:r>
            <w:r w:rsidRPr="6970D47F">
              <w:rPr>
                <w:rFonts w:ascii="Barlow" w:eastAsia="Barlow" w:hAnsi="Barlow" w:cs="Barlow"/>
                <w:sz w:val="22"/>
                <w:szCs w:val="22"/>
              </w:rPr>
              <w:t>: [Insert map or description]</w:t>
            </w:r>
          </w:p>
          <w:p w14:paraId="65A5445E" w14:textId="77777777" w:rsidR="00917D90" w:rsidRPr="00CA6E2B" w:rsidRDefault="00917D90" w:rsidP="00917D90">
            <w:pPr>
              <w:spacing w:after="40"/>
              <w:rPr>
                <w:rFonts w:ascii="Barlow" w:eastAsia="Barlow" w:hAnsi="Barlow" w:cs="Barlow"/>
                <w:sz w:val="22"/>
                <w:szCs w:val="22"/>
              </w:rPr>
            </w:pPr>
            <w:r w:rsidRPr="6970D47F">
              <w:rPr>
                <w:rFonts w:ascii="Barlow" w:eastAsia="Barlow" w:hAnsi="Barlow" w:cs="Barlow"/>
                <w:b/>
                <w:bCs/>
                <w:sz w:val="22"/>
                <w:szCs w:val="22"/>
              </w:rPr>
              <w:t>Muster Points</w:t>
            </w:r>
            <w:r w:rsidRPr="6970D47F">
              <w:rPr>
                <w:rFonts w:ascii="Barlow" w:eastAsia="Barlow" w:hAnsi="Barlow" w:cs="Barlow"/>
                <w:sz w:val="22"/>
                <w:szCs w:val="22"/>
              </w:rPr>
              <w:t>: [Insert location]</w:t>
            </w:r>
          </w:p>
          <w:p w14:paraId="103CB932" w14:textId="77777777" w:rsidR="00917D90" w:rsidRPr="00CA6E2B" w:rsidRDefault="00917D90" w:rsidP="00917D90">
            <w:pPr>
              <w:spacing w:after="40"/>
              <w:rPr>
                <w:rFonts w:ascii="Barlow" w:eastAsia="Barlow" w:hAnsi="Barlow" w:cs="Barlow"/>
                <w:sz w:val="22"/>
                <w:szCs w:val="22"/>
              </w:rPr>
            </w:pPr>
            <w:r w:rsidRPr="6970D47F">
              <w:rPr>
                <w:rFonts w:ascii="Barlow" w:eastAsia="Barlow" w:hAnsi="Barlow" w:cs="Barlow"/>
                <w:b/>
                <w:bCs/>
                <w:sz w:val="22"/>
                <w:szCs w:val="22"/>
              </w:rPr>
              <w:t>Fire Alarm Procedure</w:t>
            </w:r>
            <w:r w:rsidRPr="6970D47F">
              <w:rPr>
                <w:rFonts w:ascii="Barlow" w:eastAsia="Barlow" w:hAnsi="Barlow" w:cs="Barlow"/>
                <w:sz w:val="22"/>
                <w:szCs w:val="22"/>
              </w:rPr>
              <w:t>: [Insert steps]</w:t>
            </w:r>
          </w:p>
          <w:p w14:paraId="04996DFD" w14:textId="77777777" w:rsidR="00917D90" w:rsidRDefault="00917D90" w:rsidP="00917D90">
            <w:pPr>
              <w:spacing w:after="40"/>
              <w:rPr>
                <w:rFonts w:ascii="Barlow" w:eastAsia="Barlow" w:hAnsi="Barlow" w:cs="Barlow"/>
                <w:sz w:val="22"/>
                <w:szCs w:val="22"/>
              </w:rPr>
            </w:pPr>
            <w:r w:rsidRPr="6970D47F">
              <w:rPr>
                <w:rFonts w:ascii="Barlow" w:eastAsia="Barlow" w:hAnsi="Barlow" w:cs="Barlow"/>
                <w:b/>
                <w:bCs/>
                <w:sz w:val="22"/>
                <w:szCs w:val="22"/>
              </w:rPr>
              <w:t>First Aid Stations</w:t>
            </w:r>
            <w:r w:rsidRPr="6970D47F">
              <w:rPr>
                <w:rFonts w:ascii="Barlow" w:eastAsia="Barlow" w:hAnsi="Barlow" w:cs="Barlow"/>
                <w:sz w:val="22"/>
                <w:szCs w:val="22"/>
              </w:rPr>
              <w:t>: [Insert locations]</w:t>
            </w:r>
          </w:p>
          <w:p w14:paraId="0D1D2694" w14:textId="77777777" w:rsidR="00917D90" w:rsidRPr="00CA6E2B" w:rsidRDefault="00917D90" w:rsidP="00917D90">
            <w:pPr>
              <w:spacing w:after="40"/>
              <w:rPr>
                <w:rFonts w:ascii="Barlow" w:eastAsia="Barlow" w:hAnsi="Barlow" w:cs="Barlow"/>
                <w:sz w:val="22"/>
                <w:szCs w:val="22"/>
              </w:rPr>
            </w:pPr>
            <w:r w:rsidRPr="0054203C">
              <w:rPr>
                <w:rFonts w:ascii="Barlow" w:eastAsia="Barlow" w:hAnsi="Barlow" w:cs="Barlow"/>
                <w:b/>
                <w:bCs/>
                <w:sz w:val="22"/>
                <w:szCs w:val="22"/>
              </w:rPr>
              <w:t>Defibrillator:</w:t>
            </w:r>
            <w:r w:rsidRPr="6970D47F">
              <w:rPr>
                <w:rFonts w:ascii="Barlow" w:eastAsia="Barlow" w:hAnsi="Barlow" w:cs="Barlow"/>
                <w:sz w:val="22"/>
                <w:szCs w:val="22"/>
              </w:rPr>
              <w:t xml:space="preserve"> [Insert </w:t>
            </w:r>
            <w:r>
              <w:rPr>
                <w:rFonts w:ascii="Barlow" w:eastAsia="Barlow" w:hAnsi="Barlow" w:cs="Barlow"/>
                <w:sz w:val="22"/>
                <w:szCs w:val="22"/>
              </w:rPr>
              <w:t xml:space="preserve">nearest </w:t>
            </w:r>
            <w:r w:rsidRPr="6970D47F">
              <w:rPr>
                <w:rFonts w:ascii="Barlow" w:eastAsia="Barlow" w:hAnsi="Barlow" w:cs="Barlow"/>
                <w:sz w:val="22"/>
                <w:szCs w:val="22"/>
              </w:rPr>
              <w:t>location]</w:t>
            </w:r>
          </w:p>
          <w:p w14:paraId="325DC0ED" w14:textId="77777777" w:rsidR="00917D90" w:rsidRPr="00CA6E2B" w:rsidRDefault="00917D90" w:rsidP="00917D90">
            <w:pPr>
              <w:spacing w:after="40"/>
              <w:rPr>
                <w:rFonts w:ascii="Barlow" w:eastAsia="Barlow" w:hAnsi="Barlow" w:cs="Barlow"/>
                <w:sz w:val="22"/>
                <w:szCs w:val="22"/>
              </w:rPr>
            </w:pPr>
            <w:r w:rsidRPr="6970D47F">
              <w:rPr>
                <w:rFonts w:ascii="Barlow" w:eastAsia="Barlow" w:hAnsi="Barlow" w:cs="Barlow"/>
                <w:b/>
                <w:bCs/>
                <w:sz w:val="22"/>
                <w:szCs w:val="22"/>
              </w:rPr>
              <w:t>Emergency Contacts</w:t>
            </w:r>
            <w:r w:rsidRPr="6970D47F">
              <w:rPr>
                <w:rFonts w:ascii="Barlow" w:eastAsia="Barlow" w:hAnsi="Barlow" w:cs="Barlow"/>
                <w:sz w:val="22"/>
                <w:szCs w:val="22"/>
              </w:rPr>
              <w:t xml:space="preserve">: </w:t>
            </w:r>
          </w:p>
          <w:p w14:paraId="7D96AC17" w14:textId="77777777" w:rsidR="00917D90" w:rsidRDefault="00917D90" w:rsidP="00917D90">
            <w:pPr>
              <w:pStyle w:val="ListParagraph"/>
              <w:numPr>
                <w:ilvl w:val="0"/>
                <w:numId w:val="17"/>
              </w:numPr>
              <w:spacing w:afterLines="0" w:after="80"/>
              <w:rPr>
                <w:rFonts w:ascii="Barlow" w:eastAsia="Barlow" w:hAnsi="Barlow" w:cs="Barlow"/>
                <w:sz w:val="22"/>
                <w:szCs w:val="22"/>
              </w:rPr>
            </w:pPr>
            <w:r w:rsidRPr="6970D47F">
              <w:rPr>
                <w:rFonts w:ascii="Barlow" w:eastAsia="Barlow" w:hAnsi="Barlow" w:cs="Barlow"/>
                <w:sz w:val="22"/>
                <w:szCs w:val="22"/>
              </w:rPr>
              <w:t>Site Manager: [Insert]</w:t>
            </w:r>
          </w:p>
          <w:p w14:paraId="2B2F77AC" w14:textId="1E09EB5A" w:rsidR="00917D90" w:rsidRPr="00917D90" w:rsidRDefault="00917D90" w:rsidP="00917D90">
            <w:pPr>
              <w:pStyle w:val="ListParagraph"/>
              <w:numPr>
                <w:ilvl w:val="0"/>
                <w:numId w:val="17"/>
              </w:numPr>
              <w:spacing w:afterLines="0" w:after="80"/>
              <w:rPr>
                <w:rFonts w:ascii="Barlow" w:eastAsia="Barlow" w:hAnsi="Barlow" w:cs="Barlow"/>
                <w:sz w:val="22"/>
                <w:szCs w:val="22"/>
              </w:rPr>
            </w:pPr>
            <w:r w:rsidRPr="00917D90">
              <w:rPr>
                <w:rFonts w:ascii="Barlow" w:eastAsia="Barlow" w:hAnsi="Barlow" w:cs="Barlow"/>
                <w:sz w:val="22"/>
                <w:szCs w:val="22"/>
              </w:rPr>
              <w:t>First Aider: [Insert]</w:t>
            </w:r>
          </w:p>
        </w:tc>
      </w:tr>
      <w:tr w:rsidR="00917D90" w14:paraId="3B5C398A" w14:textId="77777777" w:rsidTr="00917D90">
        <w:tc>
          <w:tcPr>
            <w:tcW w:w="2154" w:type="dxa"/>
            <w:tcBorders>
              <w:top w:val="single" w:sz="8" w:space="0" w:color="555F73" w:themeColor="text2"/>
              <w:left w:val="single" w:sz="8" w:space="0" w:color="555F73" w:themeColor="text2"/>
              <w:bottom w:val="single" w:sz="8" w:space="0" w:color="555F73" w:themeColor="text2"/>
              <w:right w:val="single" w:sz="8" w:space="0" w:color="555F73" w:themeColor="text2"/>
            </w:tcBorders>
            <w:shd w:val="clear" w:color="auto" w:fill="E6F8F8" w:themeFill="accent5"/>
          </w:tcPr>
          <w:p w14:paraId="643BF5E4" w14:textId="0AB9ECC3" w:rsidR="00917D90" w:rsidRDefault="00917D90" w:rsidP="00917D90">
            <w:pPr>
              <w:spacing w:after="120" w:line="240" w:lineRule="auto"/>
              <w:rPr>
                <w:szCs w:val="18"/>
              </w:rPr>
            </w:pPr>
            <w:r w:rsidRPr="007A1CE5">
              <w:rPr>
                <w:sz w:val="22"/>
                <w:szCs w:val="16"/>
              </w:rPr>
              <w:t>Daily Site-Specific Hazards</w:t>
            </w:r>
          </w:p>
        </w:tc>
        <w:tc>
          <w:tcPr>
            <w:tcW w:w="7475" w:type="dxa"/>
            <w:tcBorders>
              <w:top w:val="single" w:sz="8" w:space="0" w:color="555F73" w:themeColor="text2"/>
              <w:left w:val="single" w:sz="8" w:space="0" w:color="555F73" w:themeColor="text2"/>
              <w:bottom w:val="single" w:sz="8" w:space="0" w:color="555F73" w:themeColor="text2"/>
              <w:right w:val="single" w:sz="8" w:space="0" w:color="555F73" w:themeColor="text2"/>
            </w:tcBorders>
            <w:vAlign w:val="center"/>
          </w:tcPr>
          <w:p w14:paraId="6B551D91" w14:textId="655E07A9" w:rsidR="00917D90" w:rsidRDefault="00917D90" w:rsidP="00917D90">
            <w:pPr>
              <w:spacing w:after="120" w:line="240" w:lineRule="auto"/>
              <w:rPr>
                <w:szCs w:val="18"/>
              </w:rPr>
            </w:pPr>
            <w:r>
              <w:rPr>
                <w:sz w:val="22"/>
                <w:szCs w:val="22"/>
              </w:rPr>
              <w:t>[This is what is happening today, and these are the hazards to be aware of]</w:t>
            </w:r>
          </w:p>
        </w:tc>
      </w:tr>
      <w:tr w:rsidR="00917D90" w14:paraId="7519864E" w14:textId="77777777" w:rsidTr="00917D90">
        <w:tc>
          <w:tcPr>
            <w:tcW w:w="2154" w:type="dxa"/>
            <w:tcBorders>
              <w:top w:val="single" w:sz="8" w:space="0" w:color="555F73" w:themeColor="text2"/>
              <w:left w:val="single" w:sz="8" w:space="0" w:color="555F73" w:themeColor="text2"/>
              <w:bottom w:val="single" w:sz="8" w:space="0" w:color="555F73" w:themeColor="text2"/>
              <w:right w:val="single" w:sz="8" w:space="0" w:color="555F73" w:themeColor="text2"/>
            </w:tcBorders>
            <w:shd w:val="clear" w:color="auto" w:fill="E6F8F8" w:themeFill="accent5"/>
          </w:tcPr>
          <w:p w14:paraId="000BD078" w14:textId="19BCA64C" w:rsidR="00917D90" w:rsidRDefault="00917D90" w:rsidP="00917D90">
            <w:pPr>
              <w:spacing w:after="120" w:line="240" w:lineRule="auto"/>
              <w:rPr>
                <w:szCs w:val="18"/>
              </w:rPr>
            </w:pPr>
            <w:r w:rsidRPr="007A1CE5">
              <w:rPr>
                <w:sz w:val="22"/>
                <w:szCs w:val="16"/>
              </w:rPr>
              <w:t>Site Rules</w:t>
            </w:r>
          </w:p>
        </w:tc>
        <w:tc>
          <w:tcPr>
            <w:tcW w:w="7475" w:type="dxa"/>
            <w:tcBorders>
              <w:top w:val="single" w:sz="8" w:space="0" w:color="555F73" w:themeColor="text2"/>
              <w:left w:val="single" w:sz="8" w:space="0" w:color="555F73" w:themeColor="text2"/>
              <w:bottom w:val="single" w:sz="8" w:space="0" w:color="555F73" w:themeColor="text2"/>
              <w:right w:val="single" w:sz="8" w:space="0" w:color="555F73" w:themeColor="text2"/>
            </w:tcBorders>
            <w:vAlign w:val="center"/>
          </w:tcPr>
          <w:p w14:paraId="6358DD65" w14:textId="6C1A9CDE" w:rsidR="00917D90" w:rsidRPr="00CA6E2B" w:rsidRDefault="00917D90" w:rsidP="00917D90">
            <w:pPr>
              <w:pStyle w:val="ListParagraph"/>
              <w:numPr>
                <w:ilvl w:val="0"/>
                <w:numId w:val="17"/>
              </w:numPr>
              <w:spacing w:afterLines="0" w:after="40"/>
              <w:ind w:hanging="357"/>
              <w:rPr>
                <w:sz w:val="22"/>
                <w:szCs w:val="22"/>
              </w:rPr>
            </w:pPr>
            <w:r w:rsidRPr="0D163CC0">
              <w:rPr>
                <w:rFonts w:eastAsia="Barlow" w:cs="Barlow"/>
                <w:b/>
                <w:sz w:val="22"/>
                <w:szCs w:val="22"/>
              </w:rPr>
              <w:t>Personal Protective Equipment (PPE) required</w:t>
            </w:r>
            <w:r>
              <w:rPr>
                <w:rFonts w:eastAsia="Barlow" w:cs="Barlow"/>
                <w:b/>
                <w:sz w:val="22"/>
                <w:szCs w:val="22"/>
              </w:rPr>
              <w:t>:</w:t>
            </w:r>
          </w:p>
          <w:p w14:paraId="63326752" w14:textId="77777777" w:rsidR="00917D90" w:rsidRDefault="00917D90" w:rsidP="00917D90">
            <w:pPr>
              <w:pStyle w:val="ListParagraph"/>
              <w:numPr>
                <w:ilvl w:val="1"/>
                <w:numId w:val="17"/>
              </w:numPr>
              <w:spacing w:afterLines="0" w:after="40"/>
              <w:ind w:hanging="357"/>
              <w:rPr>
                <w:rFonts w:ascii="Barlow" w:eastAsia="Barlow" w:hAnsi="Barlow" w:cs="Barlow"/>
                <w:sz w:val="22"/>
                <w:szCs w:val="22"/>
              </w:rPr>
            </w:pPr>
            <w:r w:rsidRPr="676879D6">
              <w:rPr>
                <w:rFonts w:ascii="Barlow" w:eastAsia="Barlow" w:hAnsi="Barlow" w:cs="Barlow"/>
                <w:sz w:val="22"/>
                <w:szCs w:val="22"/>
              </w:rPr>
              <w:t>[Insert details]</w:t>
            </w:r>
          </w:p>
          <w:p w14:paraId="1FB2A9C1" w14:textId="77777777" w:rsidR="00917D90" w:rsidRPr="00CA6E2B" w:rsidRDefault="00917D90" w:rsidP="00917D90">
            <w:pPr>
              <w:pStyle w:val="ListParagraph"/>
              <w:numPr>
                <w:ilvl w:val="0"/>
                <w:numId w:val="17"/>
              </w:numPr>
              <w:spacing w:afterLines="0" w:after="40"/>
              <w:ind w:hanging="357"/>
              <w:rPr>
                <w:rFonts w:ascii="Barlow" w:eastAsia="Barlow" w:hAnsi="Barlow" w:cs="Barlow"/>
                <w:sz w:val="22"/>
                <w:szCs w:val="22"/>
              </w:rPr>
            </w:pPr>
            <w:r w:rsidRPr="4A2EF7DA">
              <w:rPr>
                <w:rFonts w:ascii="Barlow" w:eastAsia="Barlow" w:hAnsi="Barlow" w:cs="Barlow"/>
                <w:b/>
                <w:sz w:val="22"/>
                <w:szCs w:val="22"/>
              </w:rPr>
              <w:t>Restricted Areas</w:t>
            </w:r>
            <w:r w:rsidRPr="4A2EF7DA">
              <w:rPr>
                <w:rFonts w:ascii="Barlow" w:eastAsia="Barlow" w:hAnsi="Barlow" w:cs="Barlow"/>
                <w:sz w:val="22"/>
                <w:szCs w:val="22"/>
              </w:rPr>
              <w:t xml:space="preserve">: </w:t>
            </w:r>
          </w:p>
          <w:p w14:paraId="24271959" w14:textId="77777777" w:rsidR="00917D90" w:rsidRPr="00CA6E2B" w:rsidRDefault="00917D90" w:rsidP="00917D90">
            <w:pPr>
              <w:pStyle w:val="ListParagraph"/>
              <w:numPr>
                <w:ilvl w:val="1"/>
                <w:numId w:val="17"/>
              </w:numPr>
              <w:spacing w:afterLines="0" w:after="40"/>
              <w:ind w:hanging="357"/>
              <w:rPr>
                <w:rFonts w:ascii="Barlow" w:eastAsia="Barlow" w:hAnsi="Barlow" w:cs="Barlow"/>
                <w:sz w:val="22"/>
                <w:szCs w:val="22"/>
              </w:rPr>
            </w:pPr>
            <w:r w:rsidRPr="4A2EF7DA">
              <w:rPr>
                <w:rFonts w:ascii="Barlow" w:eastAsia="Barlow" w:hAnsi="Barlow" w:cs="Barlow"/>
                <w:sz w:val="22"/>
                <w:szCs w:val="22"/>
              </w:rPr>
              <w:t>[Insert details]</w:t>
            </w:r>
          </w:p>
          <w:p w14:paraId="0B0422B5" w14:textId="77777777" w:rsidR="00917D90" w:rsidRPr="00CA6E2B" w:rsidRDefault="00917D90" w:rsidP="00917D90">
            <w:pPr>
              <w:pStyle w:val="ListParagraph"/>
              <w:numPr>
                <w:ilvl w:val="0"/>
                <w:numId w:val="17"/>
              </w:numPr>
              <w:spacing w:afterLines="0" w:after="40"/>
              <w:ind w:hanging="357"/>
              <w:rPr>
                <w:rFonts w:ascii="Barlow" w:eastAsia="Barlow" w:hAnsi="Barlow" w:cs="Barlow"/>
                <w:sz w:val="22"/>
                <w:szCs w:val="22"/>
              </w:rPr>
            </w:pPr>
            <w:r w:rsidRPr="4A2EF7DA">
              <w:rPr>
                <w:rFonts w:ascii="Barlow" w:eastAsia="Barlow" w:hAnsi="Barlow" w:cs="Barlow"/>
                <w:b/>
                <w:bCs/>
                <w:sz w:val="22"/>
                <w:szCs w:val="22"/>
              </w:rPr>
              <w:t>Prohibited Actions</w:t>
            </w:r>
            <w:r w:rsidRPr="4A2EF7DA">
              <w:rPr>
                <w:rFonts w:ascii="Barlow" w:eastAsia="Barlow" w:hAnsi="Barlow" w:cs="Barlow"/>
                <w:sz w:val="22"/>
                <w:szCs w:val="22"/>
              </w:rPr>
              <w:t xml:space="preserve">: </w:t>
            </w:r>
          </w:p>
          <w:p w14:paraId="38B43626" w14:textId="77777777" w:rsidR="00917D90" w:rsidRPr="00CA6E2B" w:rsidRDefault="00917D90" w:rsidP="00917D90">
            <w:pPr>
              <w:pStyle w:val="ListParagraph"/>
              <w:numPr>
                <w:ilvl w:val="1"/>
                <w:numId w:val="17"/>
              </w:numPr>
              <w:spacing w:afterLines="0" w:after="40"/>
              <w:ind w:hanging="357"/>
              <w:rPr>
                <w:rFonts w:ascii="Barlow" w:eastAsia="Barlow" w:hAnsi="Barlow" w:cs="Barlow"/>
                <w:sz w:val="22"/>
                <w:szCs w:val="22"/>
              </w:rPr>
            </w:pPr>
            <w:r w:rsidRPr="2C47AEFE">
              <w:rPr>
                <w:rFonts w:ascii="Barlow" w:eastAsia="Barlow" w:hAnsi="Barlow" w:cs="Barlow"/>
                <w:sz w:val="22"/>
                <w:szCs w:val="22"/>
              </w:rPr>
              <w:t>[Smoking</w:t>
            </w:r>
            <w:r w:rsidRPr="4A2EF7DA">
              <w:rPr>
                <w:rFonts w:ascii="Barlow" w:eastAsia="Barlow" w:hAnsi="Barlow" w:cs="Barlow"/>
                <w:sz w:val="22"/>
                <w:szCs w:val="22"/>
              </w:rPr>
              <w:t>, mobile phone use in hazardous zones, photography without permission</w:t>
            </w:r>
            <w:r w:rsidRPr="7A69C03B">
              <w:rPr>
                <w:rFonts w:ascii="Barlow" w:eastAsia="Barlow" w:hAnsi="Barlow" w:cs="Barlow"/>
                <w:sz w:val="22"/>
                <w:szCs w:val="22"/>
              </w:rPr>
              <w:t>]</w:t>
            </w:r>
          </w:p>
          <w:p w14:paraId="748E12B6" w14:textId="77777777" w:rsidR="00917D90" w:rsidRPr="00CA6E2B" w:rsidRDefault="00917D90" w:rsidP="00917D90">
            <w:pPr>
              <w:pStyle w:val="ListParagraph"/>
              <w:numPr>
                <w:ilvl w:val="0"/>
                <w:numId w:val="17"/>
              </w:numPr>
              <w:spacing w:afterLines="0" w:after="40"/>
              <w:ind w:hanging="357"/>
              <w:rPr>
                <w:rFonts w:ascii="Barlow" w:eastAsia="Barlow" w:hAnsi="Barlow" w:cs="Barlow"/>
                <w:sz w:val="22"/>
                <w:szCs w:val="22"/>
              </w:rPr>
            </w:pPr>
            <w:r w:rsidRPr="4A2EF7DA">
              <w:rPr>
                <w:rFonts w:ascii="Barlow" w:eastAsia="Barlow" w:hAnsi="Barlow" w:cs="Barlow"/>
                <w:b/>
                <w:bCs/>
                <w:sz w:val="22"/>
                <w:szCs w:val="22"/>
              </w:rPr>
              <w:t>Speed Limits &amp; Traffic Routes</w:t>
            </w:r>
            <w:r w:rsidRPr="4A2EF7DA">
              <w:rPr>
                <w:rFonts w:ascii="Barlow" w:eastAsia="Barlow" w:hAnsi="Barlow" w:cs="Barlow"/>
                <w:sz w:val="22"/>
                <w:szCs w:val="22"/>
              </w:rPr>
              <w:t xml:space="preserve">: </w:t>
            </w:r>
          </w:p>
          <w:p w14:paraId="60493F98" w14:textId="37DBA6DD" w:rsidR="007608FC" w:rsidRPr="007608FC" w:rsidRDefault="00917D90" w:rsidP="00C42780">
            <w:pPr>
              <w:pStyle w:val="ListParagraph"/>
              <w:numPr>
                <w:ilvl w:val="1"/>
                <w:numId w:val="17"/>
              </w:numPr>
              <w:spacing w:after="240" w:line="240" w:lineRule="auto"/>
            </w:pPr>
            <w:r w:rsidRPr="00917D90">
              <w:rPr>
                <w:rFonts w:ascii="Barlow" w:eastAsia="Barlow" w:hAnsi="Barlow" w:cs="Barlow"/>
                <w:sz w:val="22"/>
                <w:szCs w:val="22"/>
              </w:rPr>
              <w:t>[Insert details]</w:t>
            </w:r>
          </w:p>
        </w:tc>
      </w:tr>
      <w:tr w:rsidR="00576861" w14:paraId="2071B338" w14:textId="77777777" w:rsidTr="00917D90">
        <w:tc>
          <w:tcPr>
            <w:tcW w:w="2154" w:type="dxa"/>
            <w:tcBorders>
              <w:top w:val="single" w:sz="8" w:space="0" w:color="555F73" w:themeColor="text2"/>
              <w:left w:val="single" w:sz="8" w:space="0" w:color="555F73" w:themeColor="text2"/>
              <w:bottom w:val="single" w:sz="8" w:space="0" w:color="555F73" w:themeColor="text2"/>
              <w:right w:val="single" w:sz="8" w:space="0" w:color="555F73" w:themeColor="text2"/>
            </w:tcBorders>
            <w:shd w:val="clear" w:color="auto" w:fill="E6F8F8" w:themeFill="accent5"/>
          </w:tcPr>
          <w:p w14:paraId="51C9400B" w14:textId="7DE76A5C" w:rsidR="00576861" w:rsidRPr="007A1CE5" w:rsidRDefault="00576861" w:rsidP="00576861">
            <w:pPr>
              <w:spacing w:after="120" w:line="240" w:lineRule="auto"/>
              <w:rPr>
                <w:sz w:val="22"/>
                <w:szCs w:val="16"/>
              </w:rPr>
            </w:pPr>
            <w:r w:rsidRPr="007A1CE5">
              <w:rPr>
                <w:sz w:val="22"/>
                <w:szCs w:val="16"/>
              </w:rPr>
              <w:lastRenderedPageBreak/>
              <w:t>Welfare</w:t>
            </w:r>
          </w:p>
        </w:tc>
        <w:tc>
          <w:tcPr>
            <w:tcW w:w="7475" w:type="dxa"/>
            <w:tcBorders>
              <w:top w:val="single" w:sz="8" w:space="0" w:color="555F73" w:themeColor="text2"/>
              <w:left w:val="single" w:sz="8" w:space="0" w:color="555F73" w:themeColor="text2"/>
              <w:bottom w:val="single" w:sz="8" w:space="0" w:color="555F73" w:themeColor="text2"/>
              <w:right w:val="single" w:sz="8" w:space="0" w:color="555F73" w:themeColor="text2"/>
            </w:tcBorders>
            <w:vAlign w:val="center"/>
          </w:tcPr>
          <w:p w14:paraId="30AAB86B" w14:textId="31E85704" w:rsidR="00576861" w:rsidRPr="00576861" w:rsidRDefault="00576861" w:rsidP="00677F65">
            <w:pPr>
              <w:spacing w:after="40"/>
              <w:rPr>
                <w:rFonts w:eastAsia="Barlow" w:cs="Barlow"/>
                <w:b/>
                <w:sz w:val="22"/>
                <w:szCs w:val="22"/>
              </w:rPr>
            </w:pPr>
            <w:r w:rsidRPr="00576861">
              <w:rPr>
                <w:b/>
                <w:bCs/>
                <w:sz w:val="22"/>
                <w:szCs w:val="22"/>
              </w:rPr>
              <w:t>Toilets and facilities:</w:t>
            </w:r>
            <w:r w:rsidRPr="00576861">
              <w:rPr>
                <w:rFonts w:ascii="Barlow" w:eastAsia="Barlow" w:hAnsi="Barlow" w:cs="Barlow"/>
                <w:sz w:val="22"/>
                <w:szCs w:val="22"/>
              </w:rPr>
              <w:t xml:space="preserve"> [Insert locations]</w:t>
            </w:r>
          </w:p>
        </w:tc>
      </w:tr>
    </w:tbl>
    <w:tbl>
      <w:tblPr>
        <w:tblStyle w:val="TableGridLight"/>
        <w:tblW w:w="9634" w:type="dxa"/>
        <w:tblBorders>
          <w:top w:val="single" w:sz="8" w:space="0" w:color="555F73" w:themeColor="text2"/>
          <w:left w:val="single" w:sz="8" w:space="0" w:color="555F73" w:themeColor="text2"/>
          <w:bottom w:val="single" w:sz="8" w:space="0" w:color="555F73" w:themeColor="text2"/>
          <w:right w:val="single" w:sz="8" w:space="0" w:color="555F73" w:themeColor="text2"/>
          <w:insideH w:val="single" w:sz="8" w:space="0" w:color="555F73" w:themeColor="text2"/>
          <w:insideV w:val="single" w:sz="8" w:space="0" w:color="555F73" w:themeColor="text2"/>
        </w:tblBorders>
        <w:tblLook w:val="04A0" w:firstRow="1" w:lastRow="0" w:firstColumn="1" w:lastColumn="0" w:noHBand="0" w:noVBand="1"/>
      </w:tblPr>
      <w:tblGrid>
        <w:gridCol w:w="2154"/>
        <w:gridCol w:w="1810"/>
        <w:gridCol w:w="5670"/>
      </w:tblGrid>
      <w:tr w:rsidR="0054203C" w14:paraId="7BF04A8F" w14:textId="77777777" w:rsidTr="00576861">
        <w:trPr>
          <w:cantSplit/>
        </w:trPr>
        <w:tc>
          <w:tcPr>
            <w:tcW w:w="2154" w:type="dxa"/>
            <w:tcBorders>
              <w:top w:val="nil"/>
            </w:tcBorders>
            <w:shd w:val="clear" w:color="auto" w:fill="E6F8F8" w:themeFill="accent5"/>
          </w:tcPr>
          <w:p w14:paraId="4BA2196C" w14:textId="77777777" w:rsidR="0054203C" w:rsidRPr="007A1CE5" w:rsidRDefault="0054203C" w:rsidP="00825B51">
            <w:pPr>
              <w:pStyle w:val="Heading1"/>
              <w:spacing w:before="80" w:after="80"/>
              <w:rPr>
                <w:rFonts w:asciiTheme="minorHAnsi" w:eastAsia="Times New Roman" w:hAnsiTheme="minorHAnsi" w:cs="Times New Roman"/>
                <w:b w:val="0"/>
                <w:caps w:val="0"/>
                <w:color w:val="555F73" w:themeColor="text2"/>
                <w:spacing w:val="0"/>
                <w:sz w:val="22"/>
                <w:szCs w:val="16"/>
              </w:rPr>
            </w:pPr>
            <w:bookmarkStart w:id="0" w:name="_Toc109906554"/>
            <w:bookmarkStart w:id="1" w:name="_Toc202281556"/>
            <w:r w:rsidRPr="007A1CE5">
              <w:rPr>
                <w:rFonts w:asciiTheme="minorHAnsi" w:eastAsia="Times New Roman" w:hAnsiTheme="minorHAnsi" w:cs="Times New Roman"/>
                <w:b w:val="0"/>
                <w:bCs w:val="0"/>
                <w:caps w:val="0"/>
                <w:color w:val="555F73" w:themeColor="text2"/>
                <w:spacing w:val="0"/>
                <w:sz w:val="22"/>
                <w:szCs w:val="16"/>
              </w:rPr>
              <w:t>Visitor Responsibilities</w:t>
            </w:r>
          </w:p>
        </w:tc>
        <w:tc>
          <w:tcPr>
            <w:tcW w:w="7480" w:type="dxa"/>
            <w:gridSpan w:val="2"/>
            <w:tcBorders>
              <w:top w:val="nil"/>
            </w:tcBorders>
            <w:vAlign w:val="center"/>
          </w:tcPr>
          <w:p w14:paraId="4B1BB6DA" w14:textId="404F78CB" w:rsidR="00616245" w:rsidRDefault="00616245" w:rsidP="00685373">
            <w:pPr>
              <w:pStyle w:val="ListParagraph"/>
              <w:numPr>
                <w:ilvl w:val="0"/>
                <w:numId w:val="16"/>
              </w:numPr>
              <w:spacing w:before="40" w:afterLines="0" w:after="40"/>
              <w:ind w:left="714" w:hanging="357"/>
              <w:rPr>
                <w:sz w:val="22"/>
                <w:szCs w:val="22"/>
              </w:rPr>
            </w:pPr>
            <w:r>
              <w:rPr>
                <w:sz w:val="22"/>
                <w:szCs w:val="22"/>
              </w:rPr>
              <w:t xml:space="preserve">[Sign in </w:t>
            </w:r>
            <w:r w:rsidR="009A1659">
              <w:rPr>
                <w:sz w:val="22"/>
                <w:szCs w:val="22"/>
              </w:rPr>
              <w:t>and out at reception]</w:t>
            </w:r>
          </w:p>
          <w:p w14:paraId="7853A017" w14:textId="47DB821F" w:rsidR="0054203C" w:rsidRDefault="0054203C" w:rsidP="00685373">
            <w:pPr>
              <w:pStyle w:val="ListParagraph"/>
              <w:numPr>
                <w:ilvl w:val="0"/>
                <w:numId w:val="16"/>
              </w:numPr>
              <w:spacing w:before="40" w:afterLines="0" w:after="40"/>
              <w:ind w:left="714" w:hanging="357"/>
              <w:rPr>
                <w:sz w:val="22"/>
                <w:szCs w:val="22"/>
              </w:rPr>
            </w:pPr>
            <w:r w:rsidRPr="2CCABAD3">
              <w:rPr>
                <w:sz w:val="22"/>
                <w:szCs w:val="22"/>
              </w:rPr>
              <w:t>[</w:t>
            </w:r>
            <w:r w:rsidRPr="71FF7AD4">
              <w:rPr>
                <w:sz w:val="22"/>
                <w:szCs w:val="22"/>
              </w:rPr>
              <w:t xml:space="preserve">Follow instructions </w:t>
            </w:r>
            <w:r w:rsidRPr="6A33FF8B">
              <w:rPr>
                <w:sz w:val="22"/>
                <w:szCs w:val="22"/>
              </w:rPr>
              <w:t xml:space="preserve">from your </w:t>
            </w:r>
            <w:r w:rsidRPr="46E9CFEC">
              <w:rPr>
                <w:sz w:val="22"/>
                <w:szCs w:val="22"/>
              </w:rPr>
              <w:t>host</w:t>
            </w:r>
            <w:r w:rsidRPr="7404900E">
              <w:rPr>
                <w:sz w:val="22"/>
                <w:szCs w:val="22"/>
              </w:rPr>
              <w:t>]</w:t>
            </w:r>
          </w:p>
          <w:p w14:paraId="3B318DEA" w14:textId="77777777" w:rsidR="0054203C" w:rsidRDefault="0054203C" w:rsidP="00685373">
            <w:pPr>
              <w:pStyle w:val="ListParagraph"/>
              <w:numPr>
                <w:ilvl w:val="0"/>
                <w:numId w:val="16"/>
              </w:numPr>
              <w:spacing w:before="40" w:afterLines="0" w:after="40"/>
              <w:ind w:left="714" w:hanging="357"/>
              <w:rPr>
                <w:sz w:val="22"/>
                <w:szCs w:val="22"/>
              </w:rPr>
            </w:pPr>
            <w:r w:rsidRPr="7404900E">
              <w:rPr>
                <w:sz w:val="22"/>
                <w:szCs w:val="22"/>
              </w:rPr>
              <w:t>[</w:t>
            </w:r>
            <w:r w:rsidRPr="029FDDC5">
              <w:rPr>
                <w:sz w:val="22"/>
                <w:szCs w:val="22"/>
              </w:rPr>
              <w:t xml:space="preserve">Remain in </w:t>
            </w:r>
            <w:r w:rsidRPr="75C1B76B">
              <w:rPr>
                <w:sz w:val="22"/>
                <w:szCs w:val="22"/>
              </w:rPr>
              <w:t xml:space="preserve">designated </w:t>
            </w:r>
            <w:r w:rsidRPr="09DC3F42">
              <w:rPr>
                <w:sz w:val="22"/>
                <w:szCs w:val="22"/>
              </w:rPr>
              <w:t>areas</w:t>
            </w:r>
            <w:r w:rsidRPr="7404900E">
              <w:rPr>
                <w:sz w:val="22"/>
                <w:szCs w:val="22"/>
              </w:rPr>
              <w:t>]</w:t>
            </w:r>
          </w:p>
          <w:p w14:paraId="771E11B6" w14:textId="77777777" w:rsidR="0054203C" w:rsidRDefault="0054203C" w:rsidP="00685373">
            <w:pPr>
              <w:pStyle w:val="ListParagraph"/>
              <w:numPr>
                <w:ilvl w:val="0"/>
                <w:numId w:val="16"/>
              </w:numPr>
              <w:spacing w:before="40" w:afterLines="0" w:after="40"/>
              <w:ind w:left="714" w:hanging="357"/>
              <w:rPr>
                <w:sz w:val="22"/>
                <w:szCs w:val="22"/>
              </w:rPr>
            </w:pPr>
            <w:r w:rsidRPr="7404900E">
              <w:rPr>
                <w:sz w:val="22"/>
                <w:szCs w:val="22"/>
              </w:rPr>
              <w:t>[</w:t>
            </w:r>
            <w:r w:rsidRPr="0025443C">
              <w:rPr>
                <w:sz w:val="22"/>
                <w:szCs w:val="22"/>
              </w:rPr>
              <w:t>Wear PPE when instructed</w:t>
            </w:r>
            <w:r w:rsidRPr="36390D1D">
              <w:rPr>
                <w:sz w:val="22"/>
                <w:szCs w:val="22"/>
              </w:rPr>
              <w:t>]</w:t>
            </w:r>
          </w:p>
          <w:p w14:paraId="70127569" w14:textId="513BA39F" w:rsidR="00236C80" w:rsidRPr="0025443C" w:rsidRDefault="00236C80" w:rsidP="00685373">
            <w:pPr>
              <w:pStyle w:val="ListParagraph"/>
              <w:numPr>
                <w:ilvl w:val="0"/>
                <w:numId w:val="16"/>
              </w:numPr>
              <w:spacing w:before="40" w:afterLines="0" w:after="40"/>
              <w:ind w:left="714" w:hanging="357"/>
              <w:rPr>
                <w:sz w:val="22"/>
                <w:szCs w:val="22"/>
              </w:rPr>
            </w:pPr>
            <w:r>
              <w:rPr>
                <w:sz w:val="22"/>
                <w:szCs w:val="22"/>
              </w:rPr>
              <w:t xml:space="preserve">[Observe and comply with </w:t>
            </w:r>
            <w:r w:rsidR="00495556">
              <w:rPr>
                <w:sz w:val="22"/>
                <w:szCs w:val="22"/>
              </w:rPr>
              <w:t>safety</w:t>
            </w:r>
            <w:r w:rsidR="00DB5141">
              <w:rPr>
                <w:sz w:val="22"/>
                <w:szCs w:val="22"/>
              </w:rPr>
              <w:t xml:space="preserve"> </w:t>
            </w:r>
            <w:r w:rsidR="00495556">
              <w:rPr>
                <w:sz w:val="22"/>
                <w:szCs w:val="22"/>
              </w:rPr>
              <w:t>signage]</w:t>
            </w:r>
          </w:p>
          <w:p w14:paraId="579A6CCD" w14:textId="77777777" w:rsidR="0054203C" w:rsidRDefault="0054203C" w:rsidP="00685373">
            <w:pPr>
              <w:pStyle w:val="ListParagraph"/>
              <w:numPr>
                <w:ilvl w:val="0"/>
                <w:numId w:val="16"/>
              </w:numPr>
              <w:spacing w:before="40" w:afterLines="0" w:after="40"/>
              <w:ind w:left="714" w:hanging="357"/>
              <w:rPr>
                <w:sz w:val="22"/>
                <w:szCs w:val="22"/>
              </w:rPr>
            </w:pPr>
            <w:r w:rsidRPr="36390D1D">
              <w:rPr>
                <w:sz w:val="22"/>
                <w:szCs w:val="22"/>
              </w:rPr>
              <w:t>[</w:t>
            </w:r>
            <w:r w:rsidRPr="72B56140">
              <w:rPr>
                <w:sz w:val="22"/>
                <w:szCs w:val="22"/>
              </w:rPr>
              <w:t>Do not put yourself or others at risk</w:t>
            </w:r>
            <w:r w:rsidRPr="04CB0578">
              <w:rPr>
                <w:sz w:val="22"/>
                <w:szCs w:val="22"/>
              </w:rPr>
              <w:t>]</w:t>
            </w:r>
          </w:p>
          <w:p w14:paraId="5A4CCDB6" w14:textId="77777777" w:rsidR="0054203C" w:rsidRPr="0025443C" w:rsidRDefault="0054203C" w:rsidP="00685373">
            <w:pPr>
              <w:pStyle w:val="ListParagraph"/>
              <w:numPr>
                <w:ilvl w:val="0"/>
                <w:numId w:val="16"/>
              </w:numPr>
              <w:spacing w:before="40" w:afterLines="0" w:after="40"/>
              <w:ind w:left="714" w:hanging="357"/>
              <w:rPr>
                <w:sz w:val="22"/>
                <w:szCs w:val="22"/>
              </w:rPr>
            </w:pPr>
            <w:r w:rsidRPr="04CB0578">
              <w:rPr>
                <w:sz w:val="22"/>
                <w:szCs w:val="22"/>
              </w:rPr>
              <w:t>[Never tamper with equipment</w:t>
            </w:r>
            <w:r w:rsidRPr="092C830D">
              <w:rPr>
                <w:sz w:val="22"/>
                <w:szCs w:val="22"/>
              </w:rPr>
              <w:t>]</w:t>
            </w:r>
          </w:p>
          <w:p w14:paraId="4F7CA5C5" w14:textId="77777777" w:rsidR="0054203C" w:rsidRPr="0025443C" w:rsidRDefault="0054203C" w:rsidP="00B3471D">
            <w:pPr>
              <w:pStyle w:val="ListParagraph"/>
              <w:numPr>
                <w:ilvl w:val="0"/>
                <w:numId w:val="16"/>
              </w:numPr>
              <w:spacing w:before="40" w:afterLines="0" w:after="40"/>
              <w:ind w:left="714" w:hanging="357"/>
              <w:rPr>
                <w:sz w:val="22"/>
                <w:szCs w:val="22"/>
              </w:rPr>
            </w:pPr>
            <w:r w:rsidRPr="092C830D">
              <w:rPr>
                <w:sz w:val="22"/>
                <w:szCs w:val="22"/>
              </w:rPr>
              <w:t>[</w:t>
            </w:r>
            <w:r w:rsidRPr="0025443C">
              <w:rPr>
                <w:sz w:val="22"/>
                <w:szCs w:val="22"/>
              </w:rPr>
              <w:t>Report any defects or near misses you may come across</w:t>
            </w:r>
            <w:r w:rsidRPr="092C830D">
              <w:rPr>
                <w:sz w:val="22"/>
                <w:szCs w:val="22"/>
              </w:rPr>
              <w:t>]</w:t>
            </w:r>
          </w:p>
        </w:tc>
      </w:tr>
      <w:tr w:rsidR="00FE04A2" w14:paraId="57D6EFE6" w14:textId="77777777" w:rsidTr="00576861">
        <w:trPr>
          <w:cantSplit/>
        </w:trPr>
        <w:tc>
          <w:tcPr>
            <w:tcW w:w="2154" w:type="dxa"/>
            <w:shd w:val="clear" w:color="auto" w:fill="E6F8F8" w:themeFill="accent5"/>
          </w:tcPr>
          <w:p w14:paraId="56BDC288" w14:textId="471D17BF" w:rsidR="00FE04A2" w:rsidRPr="007A1CE5" w:rsidRDefault="00FE04A2" w:rsidP="006461CC">
            <w:pPr>
              <w:pStyle w:val="Heading1"/>
              <w:spacing w:before="80" w:after="80"/>
              <w:rPr>
                <w:rFonts w:asciiTheme="minorHAnsi" w:eastAsia="Times New Roman" w:hAnsiTheme="minorHAnsi" w:cs="Times New Roman"/>
                <w:b w:val="0"/>
                <w:bCs w:val="0"/>
                <w:caps w:val="0"/>
                <w:color w:val="555F73" w:themeColor="text2"/>
                <w:spacing w:val="0"/>
                <w:sz w:val="22"/>
                <w:szCs w:val="16"/>
              </w:rPr>
            </w:pPr>
            <w:r>
              <w:rPr>
                <w:rFonts w:asciiTheme="minorHAnsi" w:eastAsia="Times New Roman" w:hAnsiTheme="minorHAnsi" w:cs="Times New Roman"/>
                <w:b w:val="0"/>
                <w:bCs w:val="0"/>
                <w:caps w:val="0"/>
                <w:color w:val="555F73" w:themeColor="text2"/>
                <w:spacing w:val="0"/>
                <w:sz w:val="22"/>
                <w:szCs w:val="16"/>
              </w:rPr>
              <w:t xml:space="preserve">Visitor </w:t>
            </w:r>
            <w:r w:rsidR="00216BE9">
              <w:rPr>
                <w:rFonts w:asciiTheme="minorHAnsi" w:eastAsia="Times New Roman" w:hAnsiTheme="minorHAnsi" w:cs="Times New Roman"/>
                <w:b w:val="0"/>
                <w:bCs w:val="0"/>
                <w:caps w:val="0"/>
                <w:color w:val="555F73" w:themeColor="text2"/>
                <w:spacing w:val="0"/>
                <w:sz w:val="22"/>
                <w:szCs w:val="16"/>
              </w:rPr>
              <w:t>Provisions</w:t>
            </w:r>
          </w:p>
        </w:tc>
        <w:tc>
          <w:tcPr>
            <w:tcW w:w="7480" w:type="dxa"/>
            <w:gridSpan w:val="2"/>
            <w:vAlign w:val="center"/>
          </w:tcPr>
          <w:p w14:paraId="46A9FFDC" w14:textId="77777777" w:rsidR="00B3471D" w:rsidRPr="00540DB5" w:rsidRDefault="00B3471D" w:rsidP="00540DB5">
            <w:pPr>
              <w:pStyle w:val="ListParagraph"/>
              <w:numPr>
                <w:ilvl w:val="0"/>
                <w:numId w:val="16"/>
              </w:numPr>
              <w:spacing w:before="40" w:afterLines="0" w:after="40"/>
              <w:ind w:left="714" w:hanging="357"/>
              <w:rPr>
                <w:sz w:val="22"/>
                <w:szCs w:val="22"/>
              </w:rPr>
            </w:pPr>
            <w:r w:rsidRPr="00540DB5">
              <w:rPr>
                <w:sz w:val="22"/>
                <w:szCs w:val="22"/>
              </w:rPr>
              <w:t>[Medical conditions (if applicable)]</w:t>
            </w:r>
            <w:r w:rsidRPr="00540DB5">
              <w:rPr>
                <w:sz w:val="22"/>
                <w:szCs w:val="22"/>
              </w:rPr>
              <w:t xml:space="preserve"> </w:t>
            </w:r>
          </w:p>
          <w:p w14:paraId="0FB81E2B" w14:textId="4665B3A8" w:rsidR="00894BD8" w:rsidRPr="00540DB5" w:rsidRDefault="00894BD8" w:rsidP="00540DB5">
            <w:pPr>
              <w:pStyle w:val="ListParagraph"/>
              <w:numPr>
                <w:ilvl w:val="0"/>
                <w:numId w:val="16"/>
              </w:numPr>
              <w:spacing w:before="40" w:afterLines="0" w:after="40"/>
              <w:ind w:left="714" w:hanging="357"/>
              <w:rPr>
                <w:sz w:val="22"/>
                <w:szCs w:val="22"/>
              </w:rPr>
            </w:pPr>
            <w:r w:rsidRPr="00540DB5">
              <w:rPr>
                <w:sz w:val="22"/>
                <w:szCs w:val="22"/>
              </w:rPr>
              <w:t>[Emergency contact number and name]</w:t>
            </w:r>
          </w:p>
          <w:p w14:paraId="48DCC0A2" w14:textId="4F640E16" w:rsidR="00022D8D" w:rsidRPr="00B3471D" w:rsidRDefault="00677F65" w:rsidP="00540DB5">
            <w:pPr>
              <w:pStyle w:val="ListParagraph"/>
              <w:numPr>
                <w:ilvl w:val="0"/>
                <w:numId w:val="16"/>
              </w:numPr>
              <w:spacing w:before="40" w:afterLines="0" w:after="40"/>
              <w:ind w:left="714" w:hanging="357"/>
              <w:rPr>
                <w:sz w:val="22"/>
                <w:szCs w:val="16"/>
              </w:rPr>
            </w:pPr>
            <w:r w:rsidRPr="00540DB5">
              <w:rPr>
                <w:sz w:val="22"/>
                <w:szCs w:val="22"/>
              </w:rPr>
              <w:t>[</w:t>
            </w:r>
            <w:r w:rsidR="00FE04A2" w:rsidRPr="00540DB5">
              <w:rPr>
                <w:sz w:val="22"/>
                <w:szCs w:val="22"/>
              </w:rPr>
              <w:t xml:space="preserve">CSCS </w:t>
            </w:r>
            <w:r w:rsidR="002F63E2" w:rsidRPr="00540DB5">
              <w:rPr>
                <w:sz w:val="22"/>
                <w:szCs w:val="22"/>
              </w:rPr>
              <w:t xml:space="preserve">or equivalent </w:t>
            </w:r>
            <w:r w:rsidR="00022D8D" w:rsidRPr="00540DB5">
              <w:rPr>
                <w:sz w:val="22"/>
                <w:szCs w:val="22"/>
              </w:rPr>
              <w:t>card number and expiry date</w:t>
            </w:r>
            <w:r w:rsidR="009F4F81" w:rsidRPr="00540DB5">
              <w:rPr>
                <w:sz w:val="22"/>
                <w:szCs w:val="22"/>
              </w:rPr>
              <w:t xml:space="preserve"> </w:t>
            </w:r>
            <w:r w:rsidR="001E729B" w:rsidRPr="00540DB5">
              <w:rPr>
                <w:sz w:val="22"/>
                <w:szCs w:val="22"/>
              </w:rPr>
              <w:t>(</w:t>
            </w:r>
            <w:r w:rsidR="009F4F81" w:rsidRPr="00540DB5">
              <w:rPr>
                <w:sz w:val="22"/>
                <w:szCs w:val="22"/>
              </w:rPr>
              <w:t>if applicable</w:t>
            </w:r>
            <w:r w:rsidR="001E729B" w:rsidRPr="00540DB5">
              <w:rPr>
                <w:sz w:val="22"/>
                <w:szCs w:val="22"/>
              </w:rPr>
              <w:t>)</w:t>
            </w:r>
            <w:r w:rsidR="00022D8D" w:rsidRPr="00540DB5">
              <w:rPr>
                <w:sz w:val="22"/>
                <w:szCs w:val="22"/>
              </w:rPr>
              <w:t>]</w:t>
            </w:r>
          </w:p>
        </w:tc>
      </w:tr>
      <w:tr w:rsidR="00714DF8" w14:paraId="0392C146" w14:textId="77777777" w:rsidTr="00576861">
        <w:trPr>
          <w:cantSplit/>
        </w:trPr>
        <w:tc>
          <w:tcPr>
            <w:tcW w:w="2154" w:type="dxa"/>
            <w:vMerge w:val="restart"/>
            <w:shd w:val="clear" w:color="auto" w:fill="E6F8F8" w:themeFill="accent5"/>
          </w:tcPr>
          <w:p w14:paraId="22E73C66" w14:textId="7ACE2FC8" w:rsidR="00714DF8" w:rsidRPr="007A1CE5" w:rsidRDefault="00714DF8" w:rsidP="006461CC">
            <w:pPr>
              <w:pStyle w:val="Heading1"/>
              <w:spacing w:before="80" w:after="80"/>
              <w:rPr>
                <w:rFonts w:asciiTheme="minorHAnsi" w:eastAsia="Times New Roman" w:hAnsiTheme="minorHAnsi" w:cs="Times New Roman"/>
                <w:b w:val="0"/>
                <w:bCs w:val="0"/>
                <w:caps w:val="0"/>
                <w:color w:val="555F73" w:themeColor="text2"/>
                <w:spacing w:val="0"/>
                <w:sz w:val="22"/>
                <w:szCs w:val="16"/>
              </w:rPr>
            </w:pPr>
            <w:r w:rsidRPr="007A1CE5">
              <w:rPr>
                <w:rFonts w:asciiTheme="minorHAnsi" w:eastAsia="Times New Roman" w:hAnsiTheme="minorHAnsi" w:cs="Times New Roman"/>
                <w:b w:val="0"/>
                <w:bCs w:val="0"/>
                <w:caps w:val="0"/>
                <w:color w:val="555F73" w:themeColor="text2"/>
                <w:spacing w:val="0"/>
                <w:sz w:val="22"/>
                <w:szCs w:val="16"/>
              </w:rPr>
              <w:t>Acknowledgement</w:t>
            </w:r>
          </w:p>
        </w:tc>
        <w:tc>
          <w:tcPr>
            <w:tcW w:w="7480" w:type="dxa"/>
            <w:gridSpan w:val="2"/>
            <w:vAlign w:val="center"/>
          </w:tcPr>
          <w:p w14:paraId="1C04EA07" w14:textId="33035E0A" w:rsidR="00714DF8" w:rsidRDefault="00714DF8" w:rsidP="00685373">
            <w:pPr>
              <w:spacing w:before="80" w:after="80" w:line="240" w:lineRule="auto"/>
              <w:rPr>
                <w:sz w:val="22"/>
                <w:szCs w:val="16"/>
              </w:rPr>
            </w:pPr>
            <w:r w:rsidRPr="00F62248">
              <w:rPr>
                <w:sz w:val="22"/>
                <w:szCs w:val="16"/>
              </w:rPr>
              <w:t>I confirm that I have read and understood the Site Visitor Induction</w:t>
            </w:r>
            <w:r w:rsidR="00E10596">
              <w:rPr>
                <w:sz w:val="22"/>
                <w:szCs w:val="16"/>
              </w:rPr>
              <w:t xml:space="preserve">, I have declared </w:t>
            </w:r>
            <w:r w:rsidR="00DD2AD3">
              <w:rPr>
                <w:sz w:val="22"/>
                <w:szCs w:val="16"/>
              </w:rPr>
              <w:t>any medical conditions and</w:t>
            </w:r>
            <w:r w:rsidRPr="00F62248">
              <w:rPr>
                <w:sz w:val="22"/>
                <w:szCs w:val="16"/>
              </w:rPr>
              <w:t xml:space="preserve"> agree to comply with all site rules.</w:t>
            </w:r>
          </w:p>
        </w:tc>
      </w:tr>
      <w:tr w:rsidR="00714DF8" w14:paraId="704F0EB0" w14:textId="77777777" w:rsidTr="00576861">
        <w:trPr>
          <w:cantSplit/>
        </w:trPr>
        <w:tc>
          <w:tcPr>
            <w:tcW w:w="2154" w:type="dxa"/>
            <w:vMerge/>
          </w:tcPr>
          <w:p w14:paraId="2438386A" w14:textId="77777777" w:rsidR="00714DF8" w:rsidRDefault="00714DF8" w:rsidP="006461CC">
            <w:pPr>
              <w:pStyle w:val="Heading1"/>
              <w:spacing w:before="80" w:after="80"/>
              <w:rPr>
                <w:rFonts w:asciiTheme="minorHAnsi" w:eastAsia="Times New Roman" w:hAnsiTheme="minorHAnsi" w:cs="Times New Roman"/>
                <w:b w:val="0"/>
                <w:bCs w:val="0"/>
                <w:caps w:val="0"/>
                <w:color w:val="555F73" w:themeColor="text2"/>
                <w:spacing w:val="0"/>
                <w:szCs w:val="17"/>
              </w:rPr>
            </w:pPr>
          </w:p>
        </w:tc>
        <w:tc>
          <w:tcPr>
            <w:tcW w:w="1810" w:type="dxa"/>
            <w:vAlign w:val="center"/>
          </w:tcPr>
          <w:p w14:paraId="34035628" w14:textId="25B30B4D" w:rsidR="00714DF8" w:rsidRPr="00F62248" w:rsidRDefault="00714DF8" w:rsidP="00917D90">
            <w:pPr>
              <w:spacing w:before="120" w:after="120"/>
              <w:jc w:val="right"/>
              <w:rPr>
                <w:sz w:val="22"/>
                <w:szCs w:val="16"/>
              </w:rPr>
            </w:pPr>
            <w:r w:rsidRPr="00F62248">
              <w:rPr>
                <w:b/>
                <w:bCs/>
                <w:sz w:val="22"/>
                <w:szCs w:val="16"/>
              </w:rPr>
              <w:t>Visitor Name</w:t>
            </w:r>
            <w:r w:rsidRPr="00F62248">
              <w:rPr>
                <w:sz w:val="22"/>
                <w:szCs w:val="16"/>
              </w:rPr>
              <w:t>:</w:t>
            </w:r>
          </w:p>
        </w:tc>
        <w:tc>
          <w:tcPr>
            <w:tcW w:w="5670" w:type="dxa"/>
            <w:vAlign w:val="center"/>
          </w:tcPr>
          <w:p w14:paraId="1BD90986" w14:textId="42AE4E6C" w:rsidR="00714DF8" w:rsidRPr="00F62248" w:rsidRDefault="00714DF8" w:rsidP="00917D90">
            <w:pPr>
              <w:spacing w:before="120" w:after="120"/>
              <w:rPr>
                <w:sz w:val="22"/>
                <w:szCs w:val="16"/>
              </w:rPr>
            </w:pPr>
          </w:p>
        </w:tc>
      </w:tr>
      <w:tr w:rsidR="00714DF8" w14:paraId="75CB947A" w14:textId="77777777" w:rsidTr="00576861">
        <w:trPr>
          <w:cantSplit/>
        </w:trPr>
        <w:tc>
          <w:tcPr>
            <w:tcW w:w="2154" w:type="dxa"/>
            <w:vMerge/>
          </w:tcPr>
          <w:p w14:paraId="410608F0" w14:textId="77777777" w:rsidR="00714DF8" w:rsidRDefault="00714DF8" w:rsidP="006461CC">
            <w:pPr>
              <w:pStyle w:val="Heading1"/>
              <w:spacing w:before="80" w:after="80"/>
              <w:rPr>
                <w:rFonts w:asciiTheme="minorHAnsi" w:eastAsia="Times New Roman" w:hAnsiTheme="minorHAnsi" w:cs="Times New Roman"/>
                <w:b w:val="0"/>
                <w:bCs w:val="0"/>
                <w:caps w:val="0"/>
                <w:color w:val="555F73" w:themeColor="text2"/>
                <w:spacing w:val="0"/>
                <w:szCs w:val="17"/>
              </w:rPr>
            </w:pPr>
          </w:p>
        </w:tc>
        <w:tc>
          <w:tcPr>
            <w:tcW w:w="1810" w:type="dxa"/>
            <w:vAlign w:val="center"/>
          </w:tcPr>
          <w:p w14:paraId="1F91B8F4" w14:textId="64339C87" w:rsidR="00714DF8" w:rsidRPr="00F62248" w:rsidRDefault="00714DF8" w:rsidP="00917D90">
            <w:pPr>
              <w:spacing w:before="120" w:after="120"/>
              <w:jc w:val="right"/>
              <w:rPr>
                <w:sz w:val="22"/>
                <w:szCs w:val="16"/>
              </w:rPr>
            </w:pPr>
            <w:r w:rsidRPr="00F62248">
              <w:rPr>
                <w:b/>
                <w:bCs/>
                <w:sz w:val="22"/>
                <w:szCs w:val="16"/>
              </w:rPr>
              <w:t>Signature</w:t>
            </w:r>
            <w:r w:rsidRPr="00F62248">
              <w:rPr>
                <w:sz w:val="22"/>
                <w:szCs w:val="16"/>
              </w:rPr>
              <w:t>:</w:t>
            </w:r>
          </w:p>
        </w:tc>
        <w:tc>
          <w:tcPr>
            <w:tcW w:w="5670" w:type="dxa"/>
            <w:vAlign w:val="center"/>
          </w:tcPr>
          <w:p w14:paraId="34713358" w14:textId="77777777" w:rsidR="00714DF8" w:rsidRPr="00F62248" w:rsidRDefault="00714DF8" w:rsidP="00917D90">
            <w:pPr>
              <w:spacing w:before="120" w:after="120"/>
              <w:rPr>
                <w:sz w:val="22"/>
                <w:szCs w:val="16"/>
              </w:rPr>
            </w:pPr>
          </w:p>
        </w:tc>
      </w:tr>
      <w:tr w:rsidR="00714DF8" w14:paraId="68110A4B" w14:textId="77777777" w:rsidTr="00576861">
        <w:trPr>
          <w:cantSplit/>
        </w:trPr>
        <w:tc>
          <w:tcPr>
            <w:tcW w:w="2154" w:type="dxa"/>
            <w:vMerge/>
          </w:tcPr>
          <w:p w14:paraId="74AF1BD6" w14:textId="77777777" w:rsidR="00714DF8" w:rsidRDefault="00714DF8" w:rsidP="006461CC">
            <w:pPr>
              <w:pStyle w:val="Heading1"/>
              <w:spacing w:before="80" w:after="80"/>
              <w:rPr>
                <w:rFonts w:asciiTheme="minorHAnsi" w:eastAsia="Times New Roman" w:hAnsiTheme="minorHAnsi" w:cs="Times New Roman"/>
                <w:b w:val="0"/>
                <w:bCs w:val="0"/>
                <w:caps w:val="0"/>
                <w:color w:val="555F73" w:themeColor="text2"/>
                <w:spacing w:val="0"/>
                <w:szCs w:val="17"/>
              </w:rPr>
            </w:pPr>
          </w:p>
        </w:tc>
        <w:tc>
          <w:tcPr>
            <w:tcW w:w="1810" w:type="dxa"/>
            <w:vAlign w:val="center"/>
          </w:tcPr>
          <w:p w14:paraId="7CCBCB49" w14:textId="7BF730B1" w:rsidR="00714DF8" w:rsidRPr="00F62248" w:rsidRDefault="00714DF8" w:rsidP="00917D90">
            <w:pPr>
              <w:spacing w:before="120" w:after="120"/>
              <w:jc w:val="right"/>
              <w:rPr>
                <w:sz w:val="22"/>
                <w:szCs w:val="16"/>
              </w:rPr>
            </w:pPr>
            <w:r w:rsidRPr="00F62248">
              <w:rPr>
                <w:b/>
                <w:bCs/>
                <w:sz w:val="22"/>
                <w:szCs w:val="16"/>
              </w:rPr>
              <w:t>Date</w:t>
            </w:r>
            <w:r w:rsidRPr="00F62248">
              <w:rPr>
                <w:sz w:val="22"/>
                <w:szCs w:val="16"/>
              </w:rPr>
              <w:t>:</w:t>
            </w:r>
          </w:p>
        </w:tc>
        <w:tc>
          <w:tcPr>
            <w:tcW w:w="5670" w:type="dxa"/>
            <w:vAlign w:val="center"/>
          </w:tcPr>
          <w:p w14:paraId="3142BB1D" w14:textId="77777777" w:rsidR="00714DF8" w:rsidRPr="00F62248" w:rsidRDefault="00714DF8" w:rsidP="00917D90">
            <w:pPr>
              <w:spacing w:before="120" w:after="120"/>
              <w:rPr>
                <w:sz w:val="22"/>
                <w:szCs w:val="16"/>
              </w:rPr>
            </w:pPr>
          </w:p>
        </w:tc>
      </w:tr>
      <w:bookmarkEnd w:id="0"/>
      <w:bookmarkEnd w:id="1"/>
    </w:tbl>
    <w:p w14:paraId="3FB919BD" w14:textId="26F7C18E" w:rsidR="005D087D" w:rsidRPr="00CB1E2D" w:rsidRDefault="005D087D" w:rsidP="003905A5">
      <w:pPr>
        <w:rPr>
          <w:sz w:val="16"/>
          <w:szCs w:val="10"/>
        </w:rPr>
      </w:pPr>
    </w:p>
    <w:sectPr w:rsidR="005D087D" w:rsidRPr="00CB1E2D" w:rsidSect="006E6319">
      <w:headerReference w:type="default" r:id="rId11"/>
      <w:footerReference w:type="default" r:id="rId12"/>
      <w:headerReference w:type="first" r:id="rId13"/>
      <w:footerReference w:type="first" r:id="rId14"/>
      <w:pgSz w:w="11906" w:h="16838" w:code="9"/>
      <w:pgMar w:top="2183" w:right="1928" w:bottom="993"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83BCD" w14:textId="77777777" w:rsidR="006F3F1F" w:rsidRDefault="006F3F1F" w:rsidP="006527DA">
      <w:r>
        <w:separator/>
      </w:r>
    </w:p>
  </w:endnote>
  <w:endnote w:type="continuationSeparator" w:id="0">
    <w:p w14:paraId="66E4005B" w14:textId="77777777" w:rsidR="006F3F1F" w:rsidRDefault="006F3F1F" w:rsidP="006527DA">
      <w:r>
        <w:continuationSeparator/>
      </w:r>
    </w:p>
  </w:endnote>
  <w:endnote w:type="continuationNotice" w:id="1">
    <w:p w14:paraId="7FAA702E" w14:textId="77777777" w:rsidR="006F3F1F" w:rsidRDefault="006F3F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EDB53CEC-1993-433C-8EA3-1BFDBB7F120B}"/>
  </w:font>
  <w:font w:name="Times New Roman">
    <w:panose1 w:val="02020603050405020304"/>
    <w:charset w:val="00"/>
    <w:family w:val="roman"/>
    <w:pitch w:val="variable"/>
    <w:sig w:usb0="E0002EFF" w:usb1="C000785B" w:usb2="00000009" w:usb3="00000000" w:csb0="000001FF" w:csb1="00000000"/>
    <w:embedRegular r:id="rId2" w:fontKey="{CB177D51-1E6A-4E20-B450-60C5809D049F}"/>
    <w:embedBold r:id="rId3" w:fontKey="{BC3D8E01-AD3F-4028-B591-A9C974E0B24A}"/>
  </w:font>
  <w:font w:name="Bahnschrift Light">
    <w:panose1 w:val="020B0502040204020203"/>
    <w:charset w:val="00"/>
    <w:family w:val="swiss"/>
    <w:pitch w:val="variable"/>
    <w:sig w:usb0="A00002C7" w:usb1="00000002" w:usb2="00000000" w:usb3="00000000" w:csb0="0000019F" w:csb1="00000000"/>
    <w:embedRegular r:id="rId4" w:fontKey="{A361A8AE-AA02-42F0-8CF8-05DE0B222088}"/>
  </w:font>
  <w:font w:name="Courier New">
    <w:panose1 w:val="02070309020205020404"/>
    <w:charset w:val="00"/>
    <w:family w:val="modern"/>
    <w:pitch w:val="fixed"/>
    <w:sig w:usb0="E0002EFF" w:usb1="C0007843" w:usb2="00000009" w:usb3="00000000" w:csb0="000001FF" w:csb1="00000000"/>
    <w:embedRegular r:id="rId5" w:fontKey="{F63F3CF1-214F-4696-B310-D8902026DDE3}"/>
  </w:font>
  <w:font w:name="Wingdings">
    <w:panose1 w:val="05000000000000000000"/>
    <w:charset w:val="02"/>
    <w:family w:val="auto"/>
    <w:pitch w:val="variable"/>
    <w:sig w:usb0="00000000" w:usb1="10000000" w:usb2="00000000" w:usb3="00000000" w:csb0="80000000" w:csb1="00000000"/>
    <w:embedRegular r:id="rId6" w:fontKey="{81E98B2C-3CA3-4518-9D51-E2F6ED1BE90F}"/>
  </w:font>
  <w:font w:name="Barlow">
    <w:altName w:val="Barlow"/>
    <w:charset w:val="00"/>
    <w:family w:val="auto"/>
    <w:pitch w:val="variable"/>
    <w:sig w:usb0="20000007" w:usb1="00000000" w:usb2="00000000" w:usb3="00000000" w:csb0="00000193" w:csb1="00000000"/>
    <w:embedRegular r:id="rId7" w:fontKey="{12EDCFD4-97C8-49E7-9544-1335D3D21E11}"/>
    <w:embedBold r:id="rId8" w:fontKey="{F013A2C7-438D-4E53-9352-FC084FAC2A0C}"/>
  </w:font>
  <w:font w:name="SimHei">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9" w:fontKey="{6098F531-42D7-44D3-8C74-823AE4A17C47}"/>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48EFE" w14:textId="287FC0BC" w:rsidR="00D11E59" w:rsidRPr="00D11E59" w:rsidRDefault="00F35EE2" w:rsidP="00D11E59">
    <w:pPr>
      <w:pStyle w:val="Footer"/>
    </w:pPr>
    <w:r w:rsidRPr="00EE0666">
      <w:rPr>
        <w:b w:val="0"/>
        <w:bCs/>
        <w:noProof/>
        <w:color w:val="00B4B4" w:themeColor="background2"/>
        <w:sz w:val="20"/>
        <w:szCs w:val="20"/>
      </w:rPr>
      <mc:AlternateContent>
        <mc:Choice Requires="wps">
          <w:drawing>
            <wp:anchor distT="0" distB="0" distL="114300" distR="114300" simplePos="0" relativeHeight="251658245" behindDoc="0" locked="0" layoutInCell="1" allowOverlap="1" wp14:anchorId="10A051A4" wp14:editId="2C25C5D0">
              <wp:simplePos x="0" y="0"/>
              <wp:positionH relativeFrom="column">
                <wp:posOffset>3101340</wp:posOffset>
              </wp:positionH>
              <wp:positionV relativeFrom="paragraph">
                <wp:posOffset>-25400</wp:posOffset>
              </wp:positionV>
              <wp:extent cx="2688584" cy="234268"/>
              <wp:effectExtent l="0" t="0" r="0" b="0"/>
              <wp:wrapNone/>
              <wp:docPr id="2" name="Text Box 2"/>
              <wp:cNvGraphicFramePr/>
              <a:graphic xmlns:a="http://schemas.openxmlformats.org/drawingml/2006/main">
                <a:graphicData uri="http://schemas.microsoft.com/office/word/2010/wordprocessingShape">
                  <wps:wsp>
                    <wps:cNvSpPr txBox="1"/>
                    <wps:spPr>
                      <a:xfrm>
                        <a:off x="0" y="0"/>
                        <a:ext cx="2688584" cy="234268"/>
                      </a:xfrm>
                      <a:prstGeom prst="rect">
                        <a:avLst/>
                      </a:prstGeom>
                      <a:noFill/>
                      <a:ln w="6350">
                        <a:noFill/>
                      </a:ln>
                    </wps:spPr>
                    <wps:txbx>
                      <w:txbxContent>
                        <w:p w14:paraId="3B06F8C2" w14:textId="2A252237" w:rsidR="00E01BC2" w:rsidRPr="00F713A0" w:rsidRDefault="00E01BC2" w:rsidP="00E01BC2">
                          <w:pPr>
                            <w:jc w:val="right"/>
                            <w:rPr>
                              <w:sz w:val="16"/>
                              <w:szCs w:val="16"/>
                            </w:rPr>
                          </w:pPr>
                          <w:r>
                            <w:rPr>
                              <w:sz w:val="16"/>
                              <w:szCs w:val="16"/>
                            </w:rPr>
                            <w:t>Version</w:t>
                          </w:r>
                          <w:r w:rsidR="00F72659">
                            <w:rPr>
                              <w:sz w:val="16"/>
                              <w:szCs w:val="16"/>
                            </w:rPr>
                            <w:t xml:space="preserve"> </w:t>
                          </w:r>
                          <w:r w:rsidR="007608FC">
                            <w:rPr>
                              <w:sz w:val="16"/>
                              <w:szCs w:val="16"/>
                            </w:rPr>
                            <w:t>1.0</w:t>
                          </w:r>
                          <w:r w:rsidRPr="00413A10">
                            <w:rPr>
                              <w:sz w:val="16"/>
                              <w:szCs w:val="16"/>
                            </w:rPr>
                            <w:t xml:space="preserve"> –</w:t>
                          </w:r>
                          <w:r w:rsidR="00331DD7">
                            <w:rPr>
                              <w:sz w:val="16"/>
                              <w:szCs w:val="16"/>
                            </w:rPr>
                            <w:t>0</w:t>
                          </w:r>
                          <w:r w:rsidR="007608FC">
                            <w:rPr>
                              <w:sz w:val="16"/>
                              <w:szCs w:val="16"/>
                            </w:rPr>
                            <w:t>6</w:t>
                          </w:r>
                          <w:r>
                            <w:rPr>
                              <w:sz w:val="16"/>
                              <w:szCs w:val="16"/>
                            </w:rPr>
                            <w:t>/</w:t>
                          </w:r>
                          <w:r w:rsidR="00EE0666">
                            <w:rPr>
                              <w:sz w:val="16"/>
                              <w:szCs w:val="16"/>
                            </w:rPr>
                            <w:t>0</w:t>
                          </w:r>
                          <w:r w:rsidR="00331DD7">
                            <w:rPr>
                              <w:sz w:val="16"/>
                              <w:szCs w:val="16"/>
                            </w:rPr>
                            <w:t>3</w:t>
                          </w:r>
                          <w:r>
                            <w:rPr>
                              <w:sz w:val="16"/>
                              <w:szCs w:val="16"/>
                            </w:rPr>
                            <w:t>/202</w:t>
                          </w:r>
                          <w:r w:rsidR="00EE0666">
                            <w:rPr>
                              <w:sz w:val="16"/>
                              <w:szCs w:val="16"/>
                            </w:rPr>
                            <w:t>6</w:t>
                          </w:r>
                          <w:r>
                            <w:rPr>
                              <w:sz w:val="16"/>
                              <w:szCs w:val="16"/>
                            </w:rPr>
                            <w:t xml:space="preserve"> </w:t>
                          </w:r>
                        </w:p>
                        <w:p w14:paraId="0E6558E0" w14:textId="630C4A18" w:rsidR="00F35EE2" w:rsidRPr="00F713A0" w:rsidRDefault="00F35EE2" w:rsidP="00F35EE2">
                          <w:pPr>
                            <w:jc w:val="righ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051A4" id="_x0000_t202" coordsize="21600,21600" o:spt="202" path="m,l,21600r21600,l21600,xe">
              <v:stroke joinstyle="miter"/>
              <v:path gradientshapeok="t" o:connecttype="rect"/>
            </v:shapetype>
            <v:shape id="Text Box 2" o:spid="_x0000_s1026" type="#_x0000_t202" style="position:absolute;margin-left:244.2pt;margin-top:-2pt;width:211.7pt;height:18.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" filled="f" stroked="f" strokeweight=".5pt">
              <v:textbox>
                <w:txbxContent>
                  <w:p w14:paraId="3B06F8C2" w14:textId="2A252237" w:rsidR="00E01BC2" w:rsidRPr="00F713A0" w:rsidRDefault="00E01BC2" w:rsidP="00E01BC2">
                    <w:pPr>
                      <w:jc w:val="right"/>
                      <w:rPr>
                        <w:sz w:val="16"/>
                        <w:szCs w:val="16"/>
                      </w:rPr>
                    </w:pPr>
                    <w:r>
                      <w:rPr>
                        <w:sz w:val="16"/>
                        <w:szCs w:val="16"/>
                      </w:rPr>
                      <w:t>Version</w:t>
                    </w:r>
                    <w:r w:rsidR="00F72659">
                      <w:rPr>
                        <w:sz w:val="16"/>
                        <w:szCs w:val="16"/>
                      </w:rPr>
                      <w:t xml:space="preserve"> </w:t>
                    </w:r>
                    <w:r w:rsidR="007608FC">
                      <w:rPr>
                        <w:sz w:val="16"/>
                        <w:szCs w:val="16"/>
                      </w:rPr>
                      <w:t>1.0</w:t>
                    </w:r>
                    <w:r w:rsidRPr="00413A10">
                      <w:rPr>
                        <w:sz w:val="16"/>
                        <w:szCs w:val="16"/>
                      </w:rPr>
                      <w:t xml:space="preserve"> –</w:t>
                    </w:r>
                    <w:r w:rsidR="00331DD7">
                      <w:rPr>
                        <w:sz w:val="16"/>
                        <w:szCs w:val="16"/>
                      </w:rPr>
                      <w:t>0</w:t>
                    </w:r>
                    <w:r w:rsidR="007608FC">
                      <w:rPr>
                        <w:sz w:val="16"/>
                        <w:szCs w:val="16"/>
                      </w:rPr>
                      <w:t>6</w:t>
                    </w:r>
                    <w:r>
                      <w:rPr>
                        <w:sz w:val="16"/>
                        <w:szCs w:val="16"/>
                      </w:rPr>
                      <w:t>/</w:t>
                    </w:r>
                    <w:r w:rsidR="00EE0666">
                      <w:rPr>
                        <w:sz w:val="16"/>
                        <w:szCs w:val="16"/>
                      </w:rPr>
                      <w:t>0</w:t>
                    </w:r>
                    <w:r w:rsidR="00331DD7">
                      <w:rPr>
                        <w:sz w:val="16"/>
                        <w:szCs w:val="16"/>
                      </w:rPr>
                      <w:t>3</w:t>
                    </w:r>
                    <w:r>
                      <w:rPr>
                        <w:sz w:val="16"/>
                        <w:szCs w:val="16"/>
                      </w:rPr>
                      <w:t>/202</w:t>
                    </w:r>
                    <w:r w:rsidR="00EE0666">
                      <w:rPr>
                        <w:sz w:val="16"/>
                        <w:szCs w:val="16"/>
                      </w:rPr>
                      <w:t>6</w:t>
                    </w:r>
                    <w:r>
                      <w:rPr>
                        <w:sz w:val="16"/>
                        <w:szCs w:val="16"/>
                      </w:rPr>
                      <w:t xml:space="preserve"> </w:t>
                    </w:r>
                  </w:p>
                  <w:p w14:paraId="0E6558E0" w14:textId="630C4A18" w:rsidR="00F35EE2" w:rsidRPr="00F713A0" w:rsidRDefault="00F35EE2" w:rsidP="00F35EE2">
                    <w:pPr>
                      <w:jc w:val="right"/>
                      <w:rPr>
                        <w:sz w:val="16"/>
                        <w:szCs w:val="16"/>
                      </w:rPr>
                    </w:pPr>
                  </w:p>
                </w:txbxContent>
              </v:textbox>
            </v:shape>
          </w:pict>
        </mc:Fallback>
      </mc:AlternateContent>
    </w:r>
    <w:r w:rsidR="00D11E59" w:rsidRPr="00EE0666">
      <w:rPr>
        <w:b w:val="0"/>
        <w:bCs/>
        <w:noProof/>
        <w:color w:val="00B4B4" w:themeColor="background2"/>
        <w:sz w:val="20"/>
        <w:szCs w:val="20"/>
      </w:rPr>
      <w:drawing>
        <wp:anchor distT="0" distB="0" distL="114300" distR="114300" simplePos="0" relativeHeight="251658242" behindDoc="0" locked="1" layoutInCell="1" allowOverlap="1" wp14:anchorId="21C4DCEB" wp14:editId="27AE0C96">
          <wp:simplePos x="0" y="0"/>
          <wp:positionH relativeFrom="page">
            <wp:posOffset>714375</wp:posOffset>
          </wp:positionH>
          <wp:positionV relativeFrom="page">
            <wp:posOffset>10048875</wp:posOffset>
          </wp:positionV>
          <wp:extent cx="6167120" cy="85725"/>
          <wp:effectExtent l="0" t="0" r="5080" b="9525"/>
          <wp:wrapNone/>
          <wp:docPr id="1067476645" name="Graphic 106747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b="75184"/>
                  <a:stretch>
                    <a:fillRect/>
                  </a:stretch>
                </pic:blipFill>
                <pic:spPr bwMode="auto">
                  <a:xfrm>
                    <a:off x="0" y="0"/>
                    <a:ext cx="6167120" cy="85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78FA" w:rsidRPr="00EE0666">
      <w:rPr>
        <w:b w:val="0"/>
        <w:bCs/>
        <w:noProof/>
        <w:color w:val="00B4B4" w:themeColor="background2"/>
        <w:sz w:val="20"/>
        <w:szCs w:val="20"/>
      </w:rPr>
      <w:t>CONSIDERATECONSTRUCTORS</w:t>
    </w:r>
    <w:r w:rsidR="00EE0666">
      <w:rPr>
        <w:b w:val="0"/>
        <w:bCs/>
        <w:noProof/>
        <w:color w:val="00B4B4" w:themeColor="background2"/>
        <w:sz w:val="20"/>
        <w:szCs w:val="20"/>
      </w:rPr>
      <w:t>.</w:t>
    </w:r>
    <w:r w:rsidR="007678FA" w:rsidRPr="00EE0666">
      <w:rPr>
        <w:b w:val="0"/>
        <w:bCs/>
        <w:noProof/>
        <w:color w:val="00B4B4" w:themeColor="background2"/>
        <w:sz w:val="20"/>
        <w:szCs w:val="20"/>
      </w:rPr>
      <w:t>COM</w:t>
    </w:r>
    <w:r w:rsidR="00D11E59">
      <w:rPr>
        <w:noProof/>
      </w:rPr>
      <w:tab/>
      <w:t xml:space="preserve">Page </w:t>
    </w:r>
    <w:r w:rsidR="00D11E59">
      <w:rPr>
        <w:noProof/>
      </w:rPr>
      <w:fldChar w:fldCharType="begin"/>
    </w:r>
    <w:r w:rsidR="00D11E59">
      <w:rPr>
        <w:noProof/>
      </w:rPr>
      <w:instrText xml:space="preserve"> PAGE   \* MERGEFORMAT </w:instrText>
    </w:r>
    <w:r w:rsidR="00D11E59">
      <w:rPr>
        <w:noProof/>
      </w:rPr>
      <w:fldChar w:fldCharType="separate"/>
    </w:r>
    <w:r w:rsidR="00D11E59">
      <w:rPr>
        <w:noProof/>
      </w:rPr>
      <w:t>4</w:t>
    </w:r>
    <w:r w:rsidR="00D11E59">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8E514" w14:textId="5CD2F068" w:rsidR="00D11E59" w:rsidRPr="00D11E59" w:rsidRDefault="00EE0666" w:rsidP="00D11E59">
    <w:pPr>
      <w:pStyle w:val="Footer"/>
    </w:pPr>
    <w:r>
      <w:rPr>
        <w:noProof/>
      </w:rPr>
      <mc:AlternateContent>
        <mc:Choice Requires="wps">
          <w:drawing>
            <wp:anchor distT="0" distB="0" distL="114300" distR="114300" simplePos="0" relativeHeight="251658244" behindDoc="0" locked="0" layoutInCell="1" allowOverlap="1" wp14:anchorId="042465BC" wp14:editId="66DDAB46">
              <wp:simplePos x="0" y="0"/>
              <wp:positionH relativeFrom="column">
                <wp:posOffset>3120390</wp:posOffset>
              </wp:positionH>
              <wp:positionV relativeFrom="paragraph">
                <wp:posOffset>-27940</wp:posOffset>
              </wp:positionV>
              <wp:extent cx="2687955" cy="233680"/>
              <wp:effectExtent l="0" t="0" r="0" b="0"/>
              <wp:wrapNone/>
              <wp:docPr id="1" name="Text Box 1"/>
              <wp:cNvGraphicFramePr/>
              <a:graphic xmlns:a="http://schemas.openxmlformats.org/drawingml/2006/main">
                <a:graphicData uri="http://schemas.microsoft.com/office/word/2010/wordprocessingShape">
                  <wps:wsp>
                    <wps:cNvSpPr txBox="1"/>
                    <wps:spPr>
                      <a:xfrm>
                        <a:off x="0" y="0"/>
                        <a:ext cx="2687955" cy="233680"/>
                      </a:xfrm>
                      <a:prstGeom prst="rect">
                        <a:avLst/>
                      </a:prstGeom>
                      <a:noFill/>
                      <a:ln w="6350">
                        <a:noFill/>
                      </a:ln>
                    </wps:spPr>
                    <wps:txbx>
                      <w:txbxContent>
                        <w:p w14:paraId="358D188A" w14:textId="7F6E699B" w:rsidR="008261B4" w:rsidRPr="00F713A0" w:rsidRDefault="0062059E" w:rsidP="008261B4">
                          <w:pPr>
                            <w:jc w:val="right"/>
                            <w:rPr>
                              <w:sz w:val="16"/>
                              <w:szCs w:val="16"/>
                            </w:rPr>
                          </w:pPr>
                          <w:r>
                            <w:rPr>
                              <w:sz w:val="16"/>
                              <w:szCs w:val="16"/>
                            </w:rPr>
                            <w:t>V</w:t>
                          </w:r>
                          <w:r w:rsidR="00E70539">
                            <w:rPr>
                              <w:sz w:val="16"/>
                              <w:szCs w:val="16"/>
                            </w:rPr>
                            <w:t xml:space="preserve">ersion </w:t>
                          </w:r>
                          <w:r w:rsidR="007608FC">
                            <w:rPr>
                              <w:sz w:val="16"/>
                              <w:szCs w:val="16"/>
                            </w:rPr>
                            <w:t>1.0</w:t>
                          </w:r>
                          <w:r w:rsidR="008261B4" w:rsidRPr="00413A10">
                            <w:rPr>
                              <w:sz w:val="16"/>
                              <w:szCs w:val="16"/>
                            </w:rPr>
                            <w:t xml:space="preserve"> –</w:t>
                          </w:r>
                          <w:r w:rsidR="00367A2C">
                            <w:rPr>
                              <w:sz w:val="16"/>
                              <w:szCs w:val="16"/>
                            </w:rPr>
                            <w:t>0</w:t>
                          </w:r>
                          <w:r w:rsidR="007608FC">
                            <w:rPr>
                              <w:sz w:val="16"/>
                              <w:szCs w:val="16"/>
                            </w:rPr>
                            <w:t>6</w:t>
                          </w:r>
                          <w:r w:rsidR="00E70539">
                            <w:rPr>
                              <w:sz w:val="16"/>
                              <w:szCs w:val="16"/>
                            </w:rPr>
                            <w:t>/</w:t>
                          </w:r>
                          <w:r w:rsidR="00EE0666">
                            <w:rPr>
                              <w:sz w:val="16"/>
                              <w:szCs w:val="16"/>
                            </w:rPr>
                            <w:t>0</w:t>
                          </w:r>
                          <w:r w:rsidR="00367A2C">
                            <w:rPr>
                              <w:sz w:val="16"/>
                              <w:szCs w:val="16"/>
                            </w:rPr>
                            <w:t>3</w:t>
                          </w:r>
                          <w:r w:rsidR="00E70539">
                            <w:rPr>
                              <w:sz w:val="16"/>
                              <w:szCs w:val="16"/>
                            </w:rPr>
                            <w:t>/202</w:t>
                          </w:r>
                          <w:r w:rsidR="00EE0666">
                            <w:rPr>
                              <w:sz w:val="16"/>
                              <w:szCs w:val="16"/>
                            </w:rPr>
                            <w:t>6</w:t>
                          </w:r>
                          <w:r w:rsidR="002C0D0F">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465BC" id="_x0000_t202" coordsize="21600,21600" o:spt="202" path="m,l,21600r21600,l21600,xe">
              <v:stroke joinstyle="miter"/>
              <v:path gradientshapeok="t" o:connecttype="rect"/>
            </v:shapetype>
            <v:shape id="Text Box 1" o:spid="_x0000_s1027" type="#_x0000_t202" style="position:absolute;margin-left:245.7pt;margin-top:-2.2pt;width:211.65pt;height:18.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" filled="f" stroked="f" strokeweight=".5pt">
              <v:textbox>
                <w:txbxContent>
                  <w:p w14:paraId="358D188A" w14:textId="7F6E699B" w:rsidR="008261B4" w:rsidRPr="00F713A0" w:rsidRDefault="0062059E" w:rsidP="008261B4">
                    <w:pPr>
                      <w:jc w:val="right"/>
                      <w:rPr>
                        <w:sz w:val="16"/>
                        <w:szCs w:val="16"/>
                      </w:rPr>
                    </w:pPr>
                    <w:r>
                      <w:rPr>
                        <w:sz w:val="16"/>
                        <w:szCs w:val="16"/>
                      </w:rPr>
                      <w:t>V</w:t>
                    </w:r>
                    <w:r w:rsidR="00E70539">
                      <w:rPr>
                        <w:sz w:val="16"/>
                        <w:szCs w:val="16"/>
                      </w:rPr>
                      <w:t xml:space="preserve">ersion </w:t>
                    </w:r>
                    <w:r w:rsidR="007608FC">
                      <w:rPr>
                        <w:sz w:val="16"/>
                        <w:szCs w:val="16"/>
                      </w:rPr>
                      <w:t>1.0</w:t>
                    </w:r>
                    <w:r w:rsidR="008261B4" w:rsidRPr="00413A10">
                      <w:rPr>
                        <w:sz w:val="16"/>
                        <w:szCs w:val="16"/>
                      </w:rPr>
                      <w:t xml:space="preserve"> –</w:t>
                    </w:r>
                    <w:r w:rsidR="00367A2C">
                      <w:rPr>
                        <w:sz w:val="16"/>
                        <w:szCs w:val="16"/>
                      </w:rPr>
                      <w:t>0</w:t>
                    </w:r>
                    <w:r w:rsidR="007608FC">
                      <w:rPr>
                        <w:sz w:val="16"/>
                        <w:szCs w:val="16"/>
                      </w:rPr>
                      <w:t>6</w:t>
                    </w:r>
                    <w:r w:rsidR="00E70539">
                      <w:rPr>
                        <w:sz w:val="16"/>
                        <w:szCs w:val="16"/>
                      </w:rPr>
                      <w:t>/</w:t>
                    </w:r>
                    <w:r w:rsidR="00EE0666">
                      <w:rPr>
                        <w:sz w:val="16"/>
                        <w:szCs w:val="16"/>
                      </w:rPr>
                      <w:t>0</w:t>
                    </w:r>
                    <w:r w:rsidR="00367A2C">
                      <w:rPr>
                        <w:sz w:val="16"/>
                        <w:szCs w:val="16"/>
                      </w:rPr>
                      <w:t>3</w:t>
                    </w:r>
                    <w:r w:rsidR="00E70539">
                      <w:rPr>
                        <w:sz w:val="16"/>
                        <w:szCs w:val="16"/>
                      </w:rPr>
                      <w:t>/202</w:t>
                    </w:r>
                    <w:r w:rsidR="00EE0666">
                      <w:rPr>
                        <w:sz w:val="16"/>
                        <w:szCs w:val="16"/>
                      </w:rPr>
                      <w:t>6</w:t>
                    </w:r>
                    <w:r w:rsidR="002C0D0F">
                      <w:rPr>
                        <w:sz w:val="16"/>
                        <w:szCs w:val="16"/>
                      </w:rPr>
                      <w:t xml:space="preserve"> </w:t>
                    </w:r>
                  </w:p>
                </w:txbxContent>
              </v:textbox>
            </v:shape>
          </w:pict>
        </mc:Fallback>
      </mc:AlternateContent>
    </w:r>
    <w:r w:rsidRPr="00EE0666">
      <w:rPr>
        <w:b w:val="0"/>
        <w:bCs/>
        <w:noProof/>
        <w:color w:val="00B4B4" w:themeColor="background2"/>
        <w:sz w:val="20"/>
        <w:szCs w:val="20"/>
      </w:rPr>
      <w:t>CONSIDERATECONSTRUCTORS</w:t>
    </w:r>
    <w:r>
      <w:rPr>
        <w:b w:val="0"/>
        <w:bCs/>
        <w:noProof/>
        <w:color w:val="00B4B4" w:themeColor="background2"/>
        <w:sz w:val="20"/>
        <w:szCs w:val="20"/>
      </w:rPr>
      <w:t>.</w:t>
    </w:r>
    <w:r w:rsidRPr="00EE0666">
      <w:rPr>
        <w:b w:val="0"/>
        <w:bCs/>
        <w:noProof/>
        <w:color w:val="00B4B4" w:themeColor="background2"/>
        <w:sz w:val="20"/>
        <w:szCs w:val="20"/>
      </w:rPr>
      <w:t xml:space="preserve">COM </w:t>
    </w:r>
    <w:r w:rsidRPr="00EE0666">
      <w:rPr>
        <w:b w:val="0"/>
        <w:bCs/>
        <w:noProof/>
        <w:color w:val="00B4B4" w:themeColor="background2"/>
        <w:sz w:val="20"/>
        <w:szCs w:val="20"/>
      </w:rPr>
      <w:drawing>
        <wp:anchor distT="0" distB="0" distL="114300" distR="114300" simplePos="0" relativeHeight="251660293" behindDoc="0" locked="1" layoutInCell="1" allowOverlap="1" wp14:anchorId="659A61DD" wp14:editId="25F3CD62">
          <wp:simplePos x="0" y="0"/>
          <wp:positionH relativeFrom="page">
            <wp:posOffset>720090</wp:posOffset>
          </wp:positionH>
          <wp:positionV relativeFrom="page">
            <wp:posOffset>10059035</wp:posOffset>
          </wp:positionV>
          <wp:extent cx="6167120" cy="85725"/>
          <wp:effectExtent l="0" t="0" r="5080" b="9525"/>
          <wp:wrapNone/>
          <wp:docPr id="41909938" name="Graphic 4190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b="75184"/>
                  <a:stretch>
                    <a:fillRect/>
                  </a:stretch>
                </pic:blipFill>
                <pic:spPr bwMode="auto">
                  <a:xfrm>
                    <a:off x="0" y="0"/>
                    <a:ext cx="6167120" cy="85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1E59">
      <w:rPr>
        <w:noProof/>
      </w:rPr>
      <w:tab/>
      <w:t xml:space="preserve">Page </w:t>
    </w:r>
    <w:r w:rsidR="00D11E59">
      <w:rPr>
        <w:noProof/>
      </w:rPr>
      <w:fldChar w:fldCharType="begin"/>
    </w:r>
    <w:r w:rsidR="00D11E59">
      <w:rPr>
        <w:noProof/>
      </w:rPr>
      <w:instrText xml:space="preserve"> PAGE   \* MERGEFORMAT </w:instrText>
    </w:r>
    <w:r w:rsidR="00D11E59">
      <w:rPr>
        <w:noProof/>
      </w:rPr>
      <w:fldChar w:fldCharType="separate"/>
    </w:r>
    <w:r w:rsidR="00D11E59">
      <w:rPr>
        <w:noProof/>
      </w:rPr>
      <w:t>5</w:t>
    </w:r>
    <w:r w:rsidR="00D11E5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2D580" w14:textId="77777777" w:rsidR="006F3F1F" w:rsidRDefault="006F3F1F" w:rsidP="00577724">
      <w:pPr>
        <w:spacing w:after="0"/>
      </w:pPr>
      <w:r>
        <w:continuationSeparator/>
      </w:r>
    </w:p>
  </w:footnote>
  <w:footnote w:type="continuationSeparator" w:id="0">
    <w:p w14:paraId="1067EEA3" w14:textId="77777777" w:rsidR="006F3F1F" w:rsidRDefault="006F3F1F" w:rsidP="00577724">
      <w:pPr>
        <w:spacing w:after="0"/>
      </w:pPr>
      <w:r>
        <w:continuationSeparator/>
      </w:r>
    </w:p>
  </w:footnote>
  <w:footnote w:type="continuationNotice" w:id="1">
    <w:p w14:paraId="28327BCB" w14:textId="77777777" w:rsidR="006F3F1F" w:rsidRDefault="006F3F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88C68" w14:textId="77777777" w:rsidR="005C4032" w:rsidRDefault="005C4032" w:rsidP="009F4A73">
    <w:pPr>
      <w:pStyle w:val="Headercontinuationpage"/>
    </w:pPr>
    <w:r>
      <w:t xml:space="preserve">Considerate Constructors Scheme </w:t>
    </w:r>
  </w:p>
  <w:p w14:paraId="08AF2FFA" w14:textId="68CD4252" w:rsidR="005C4032" w:rsidRDefault="00FE1CA8" w:rsidP="009F4A73">
    <w:pPr>
      <w:pStyle w:val="Titlecontinuationpage"/>
    </w:pPr>
    <w:r>
      <w:t>Site Visitor Induction</w:t>
    </w:r>
  </w:p>
  <w:p w14:paraId="43D03428" w14:textId="77777777" w:rsidR="005C4032" w:rsidRPr="007951AF" w:rsidRDefault="005C4032" w:rsidP="00064C60">
    <w:pPr>
      <w:pStyle w:val="Spacer"/>
    </w:pPr>
    <w:r w:rsidRPr="007951AF">
      <w:rPr>
        <w:noProof/>
      </w:rPr>
      <w:drawing>
        <wp:anchor distT="0" distB="0" distL="114300" distR="114300" simplePos="0" relativeHeight="251658240" behindDoc="1" locked="1" layoutInCell="1" allowOverlap="1" wp14:anchorId="580CB7E9" wp14:editId="7AF846E6">
          <wp:simplePos x="0" y="0"/>
          <wp:positionH relativeFrom="page">
            <wp:posOffset>720191</wp:posOffset>
          </wp:positionH>
          <wp:positionV relativeFrom="page">
            <wp:posOffset>428878</wp:posOffset>
          </wp:positionV>
          <wp:extent cx="6120000" cy="628152"/>
          <wp:effectExtent l="0" t="0" r="1905" b="0"/>
          <wp:wrapNone/>
          <wp:docPr id="2089096627" name="Graphic 208909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20000" cy="62815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82CFC" w14:textId="77777777" w:rsidR="00D11E59" w:rsidRDefault="00D11E59" w:rsidP="00D11E59">
    <w:pPr>
      <w:pStyle w:val="Header"/>
      <w:framePr w:wrap="around"/>
    </w:pPr>
    <w:r w:rsidRPr="00203623">
      <w:t>Considerate Constructors Scheme</w:t>
    </w:r>
  </w:p>
  <w:p w14:paraId="3EE27CC4" w14:textId="77777777" w:rsidR="00D11E59" w:rsidRDefault="00D11E59" w:rsidP="00D11E59">
    <w:pPr>
      <w:pStyle w:val="Spacer"/>
    </w:pPr>
    <w:r>
      <w:rPr>
        <w:noProof/>
      </w:rPr>
      <w:drawing>
        <wp:anchor distT="0" distB="648335" distL="114300" distR="114300" simplePos="0" relativeHeight="251658243" behindDoc="0" locked="1" layoutInCell="1" allowOverlap="1" wp14:anchorId="18593CF8" wp14:editId="3284BA5B">
          <wp:simplePos x="0" y="0"/>
          <wp:positionH relativeFrom="page">
            <wp:posOffset>718820</wp:posOffset>
          </wp:positionH>
          <wp:positionV relativeFrom="page">
            <wp:posOffset>429895</wp:posOffset>
          </wp:positionV>
          <wp:extent cx="6120000" cy="1436400"/>
          <wp:effectExtent l="0" t="0" r="0" b="0"/>
          <wp:wrapTopAndBottom/>
          <wp:docPr id="1241387790" name="Graphic 124138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20000" cy="1436400"/>
                  </a:xfrm>
                  <a:prstGeom prst="rect">
                    <a:avLst/>
                  </a:prstGeom>
                </pic:spPr>
              </pic:pic>
            </a:graphicData>
          </a:graphic>
          <wp14:sizeRelH relativeFrom="margin">
            <wp14:pctWidth>0</wp14:pctWidth>
          </wp14:sizeRelH>
          <wp14:sizeRelV relativeFrom="margin">
            <wp14:pctHeight>0</wp14:pctHeight>
          </wp14:sizeRelV>
        </wp:anchor>
      </w:drawing>
    </w:r>
  </w:p>
  <w:p w14:paraId="11D92E0B" w14:textId="77777777" w:rsidR="00D11E59" w:rsidRPr="00D11E59" w:rsidRDefault="00D11E59" w:rsidP="00D11E59">
    <w:pPr>
      <w:pStyle w:val="Header"/>
      <w:framePr w:wrap="aroun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81ECC14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BBCD53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E47273A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874AC5A2"/>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AEAEF3EA"/>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DF2472"/>
    <w:multiLevelType w:val="hybridMultilevel"/>
    <w:tmpl w:val="CDCA6F58"/>
    <w:lvl w:ilvl="0" w:tplc="582E5E64">
      <w:start w:val="1"/>
      <w:numFmt w:val="bullet"/>
      <w:pStyle w:val="Tabletextbullets"/>
      <w:lvlText w:val="•"/>
      <w:lvlJc w:val="left"/>
      <w:pPr>
        <w:ind w:left="227" w:hanging="227"/>
      </w:pPr>
      <w:rPr>
        <w:rFonts w:ascii="Bahnschrift Light" w:hAnsi="Bahnschrift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D532E3"/>
    <w:multiLevelType w:val="hybridMultilevel"/>
    <w:tmpl w:val="5A9802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D79193F"/>
    <w:multiLevelType w:val="hybridMultilevel"/>
    <w:tmpl w:val="8D988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9238A4"/>
    <w:multiLevelType w:val="hybridMultilevel"/>
    <w:tmpl w:val="6C5A1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083E4C"/>
    <w:multiLevelType w:val="hybridMultilevel"/>
    <w:tmpl w:val="321A75C6"/>
    <w:lvl w:ilvl="0" w:tplc="024EB4BC">
      <w:start w:val="1"/>
      <w:numFmt w:val="decimal"/>
      <w:pStyle w:val="Numberedlists"/>
      <w:lvlText w:val="%1."/>
      <w:lvlJc w:val="left"/>
      <w:pPr>
        <w:ind w:left="340" w:hanging="340"/>
      </w:pPr>
      <w:rPr>
        <w:rFonts w:asciiTheme="majorHAnsi" w:hAnsiTheme="majorHAnsi" w:hint="default"/>
        <w:b/>
        <w:i w:val="0"/>
        <w:color w:val="00B4B4"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5F5D40"/>
    <w:multiLevelType w:val="hybridMultilevel"/>
    <w:tmpl w:val="824ABBA0"/>
    <w:lvl w:ilvl="0" w:tplc="6BB8FBE8">
      <w:start w:val="1"/>
      <w:numFmt w:val="decimal"/>
      <w:pStyle w:val="Numberedlistssmallfor2-col"/>
      <w:lvlText w:val="%1."/>
      <w:lvlJc w:val="left"/>
      <w:pPr>
        <w:ind w:left="284" w:hanging="284"/>
      </w:pPr>
      <w:rPr>
        <w:rFonts w:asciiTheme="majorHAnsi" w:hAnsiTheme="majorHAnsi" w:hint="default"/>
        <w:b/>
        <w:i w:val="0"/>
        <w:color w:val="00B4B4"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4478A1"/>
    <w:multiLevelType w:val="hybridMultilevel"/>
    <w:tmpl w:val="28B04066"/>
    <w:lvl w:ilvl="0" w:tplc="26829096">
      <w:start w:val="1"/>
      <w:numFmt w:val="bullet"/>
      <w:lvlText w:val=""/>
      <w:lvlJc w:val="left"/>
      <w:pPr>
        <w:ind w:left="720" w:hanging="360"/>
      </w:pPr>
      <w:rPr>
        <w:rFonts w:ascii="Symbol" w:hAnsi="Symbol" w:hint="default"/>
      </w:rPr>
    </w:lvl>
    <w:lvl w:ilvl="1" w:tplc="3CD40346">
      <w:start w:val="1"/>
      <w:numFmt w:val="bullet"/>
      <w:lvlText w:val="o"/>
      <w:lvlJc w:val="left"/>
      <w:pPr>
        <w:ind w:left="1440" w:hanging="360"/>
      </w:pPr>
      <w:rPr>
        <w:rFonts w:ascii="Courier New" w:hAnsi="Courier New" w:hint="default"/>
      </w:rPr>
    </w:lvl>
    <w:lvl w:ilvl="2" w:tplc="010EBD3E">
      <w:start w:val="1"/>
      <w:numFmt w:val="bullet"/>
      <w:lvlText w:val=""/>
      <w:lvlJc w:val="left"/>
      <w:pPr>
        <w:ind w:left="2160" w:hanging="360"/>
      </w:pPr>
      <w:rPr>
        <w:rFonts w:ascii="Wingdings" w:hAnsi="Wingdings" w:hint="default"/>
      </w:rPr>
    </w:lvl>
    <w:lvl w:ilvl="3" w:tplc="808845EA">
      <w:start w:val="1"/>
      <w:numFmt w:val="bullet"/>
      <w:lvlText w:val=""/>
      <w:lvlJc w:val="left"/>
      <w:pPr>
        <w:ind w:left="2880" w:hanging="360"/>
      </w:pPr>
      <w:rPr>
        <w:rFonts w:ascii="Symbol" w:hAnsi="Symbol" w:hint="default"/>
      </w:rPr>
    </w:lvl>
    <w:lvl w:ilvl="4" w:tplc="B3C2C3B8">
      <w:start w:val="1"/>
      <w:numFmt w:val="bullet"/>
      <w:lvlText w:val="o"/>
      <w:lvlJc w:val="left"/>
      <w:pPr>
        <w:ind w:left="3600" w:hanging="360"/>
      </w:pPr>
      <w:rPr>
        <w:rFonts w:ascii="Courier New" w:hAnsi="Courier New" w:hint="default"/>
      </w:rPr>
    </w:lvl>
    <w:lvl w:ilvl="5" w:tplc="E1146F1E">
      <w:start w:val="1"/>
      <w:numFmt w:val="bullet"/>
      <w:lvlText w:val=""/>
      <w:lvlJc w:val="left"/>
      <w:pPr>
        <w:ind w:left="4320" w:hanging="360"/>
      </w:pPr>
      <w:rPr>
        <w:rFonts w:ascii="Wingdings" w:hAnsi="Wingdings" w:hint="default"/>
      </w:rPr>
    </w:lvl>
    <w:lvl w:ilvl="6" w:tplc="75F84684">
      <w:start w:val="1"/>
      <w:numFmt w:val="bullet"/>
      <w:lvlText w:val=""/>
      <w:lvlJc w:val="left"/>
      <w:pPr>
        <w:ind w:left="5040" w:hanging="360"/>
      </w:pPr>
      <w:rPr>
        <w:rFonts w:ascii="Symbol" w:hAnsi="Symbol" w:hint="default"/>
      </w:rPr>
    </w:lvl>
    <w:lvl w:ilvl="7" w:tplc="C9E88148">
      <w:start w:val="1"/>
      <w:numFmt w:val="bullet"/>
      <w:lvlText w:val="o"/>
      <w:lvlJc w:val="left"/>
      <w:pPr>
        <w:ind w:left="5760" w:hanging="360"/>
      </w:pPr>
      <w:rPr>
        <w:rFonts w:ascii="Courier New" w:hAnsi="Courier New" w:hint="default"/>
      </w:rPr>
    </w:lvl>
    <w:lvl w:ilvl="8" w:tplc="2E7E1D60">
      <w:start w:val="1"/>
      <w:numFmt w:val="bullet"/>
      <w:lvlText w:val=""/>
      <w:lvlJc w:val="left"/>
      <w:pPr>
        <w:ind w:left="6480" w:hanging="360"/>
      </w:pPr>
      <w:rPr>
        <w:rFonts w:ascii="Wingdings" w:hAnsi="Wingdings" w:hint="default"/>
      </w:rPr>
    </w:lvl>
  </w:abstractNum>
  <w:abstractNum w:abstractNumId="12" w15:restartNumberingAfterBreak="0">
    <w:nsid w:val="41017791"/>
    <w:multiLevelType w:val="hybridMultilevel"/>
    <w:tmpl w:val="6608A4A8"/>
    <w:lvl w:ilvl="0" w:tplc="1B8AD8D4">
      <w:start w:val="1"/>
      <w:numFmt w:val="bullet"/>
      <w:pStyle w:val="Bulletedtextsmallfor2-col"/>
      <w:lvlText w:val="•"/>
      <w:lvlJc w:val="left"/>
      <w:pPr>
        <w:ind w:left="567" w:hanging="283"/>
      </w:pPr>
      <w:rPr>
        <w:rFonts w:ascii="Bahnschrift Light" w:hAnsi="Bahnschrift Light"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2D09CA"/>
    <w:multiLevelType w:val="hybridMultilevel"/>
    <w:tmpl w:val="5A9802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2A338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FB2AAD"/>
    <w:multiLevelType w:val="hybridMultilevel"/>
    <w:tmpl w:val="E2101FD6"/>
    <w:lvl w:ilvl="0" w:tplc="2FE49D08">
      <w:start w:val="1"/>
      <w:numFmt w:val="bullet"/>
      <w:lvlText w:val="-"/>
      <w:lvlJc w:val="left"/>
      <w:pPr>
        <w:ind w:left="720" w:hanging="360"/>
      </w:pPr>
      <w:rPr>
        <w:rFonts w:ascii="Barlow" w:eastAsia="Times New Roman" w:hAnsi="Barl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3115C2"/>
    <w:multiLevelType w:val="hybridMultilevel"/>
    <w:tmpl w:val="F0488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FD2E5D"/>
    <w:multiLevelType w:val="multilevel"/>
    <w:tmpl w:val="AD3C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6A06530"/>
    <w:multiLevelType w:val="hybridMultilevel"/>
    <w:tmpl w:val="580A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7093314">
    <w:abstractNumId w:val="12"/>
  </w:num>
  <w:num w:numId="2" w16cid:durableId="338626815">
    <w:abstractNumId w:val="4"/>
  </w:num>
  <w:num w:numId="3" w16cid:durableId="517357932">
    <w:abstractNumId w:val="3"/>
  </w:num>
  <w:num w:numId="4" w16cid:durableId="1532375435">
    <w:abstractNumId w:val="2"/>
  </w:num>
  <w:num w:numId="5" w16cid:durableId="1916696833">
    <w:abstractNumId w:val="1"/>
  </w:num>
  <w:num w:numId="6" w16cid:durableId="2095202462">
    <w:abstractNumId w:val="0"/>
  </w:num>
  <w:num w:numId="7" w16cid:durableId="111750337">
    <w:abstractNumId w:val="9"/>
  </w:num>
  <w:num w:numId="8" w16cid:durableId="966163534">
    <w:abstractNumId w:val="5"/>
  </w:num>
  <w:num w:numId="9" w16cid:durableId="403574014">
    <w:abstractNumId w:val="10"/>
  </w:num>
  <w:num w:numId="10" w16cid:durableId="705372636">
    <w:abstractNumId w:val="14"/>
  </w:num>
  <w:num w:numId="11" w16cid:durableId="39518739">
    <w:abstractNumId w:val="13"/>
  </w:num>
  <w:num w:numId="12" w16cid:durableId="338696624">
    <w:abstractNumId w:val="15"/>
  </w:num>
  <w:num w:numId="13" w16cid:durableId="1689722505">
    <w:abstractNumId w:val="6"/>
  </w:num>
  <w:num w:numId="14" w16cid:durableId="1047291456">
    <w:abstractNumId w:val="17"/>
  </w:num>
  <w:num w:numId="15" w16cid:durableId="2036539726">
    <w:abstractNumId w:val="18"/>
  </w:num>
  <w:num w:numId="16" w16cid:durableId="1509951321">
    <w:abstractNumId w:val="8"/>
  </w:num>
  <w:num w:numId="17" w16cid:durableId="1333024811">
    <w:abstractNumId w:val="11"/>
  </w:num>
  <w:num w:numId="18" w16cid:durableId="1613198143">
    <w:abstractNumId w:val="7"/>
  </w:num>
  <w:num w:numId="19" w16cid:durableId="1737437936">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9B0"/>
    <w:rsid w:val="00003CFF"/>
    <w:rsid w:val="0000407A"/>
    <w:rsid w:val="00006FCD"/>
    <w:rsid w:val="00010264"/>
    <w:rsid w:val="00013896"/>
    <w:rsid w:val="00017216"/>
    <w:rsid w:val="00017B3E"/>
    <w:rsid w:val="00022D8D"/>
    <w:rsid w:val="00030549"/>
    <w:rsid w:val="00032000"/>
    <w:rsid w:val="0003612F"/>
    <w:rsid w:val="0003669F"/>
    <w:rsid w:val="00036BA8"/>
    <w:rsid w:val="00040DD4"/>
    <w:rsid w:val="000422B1"/>
    <w:rsid w:val="000448A1"/>
    <w:rsid w:val="000514B8"/>
    <w:rsid w:val="00051659"/>
    <w:rsid w:val="0005483C"/>
    <w:rsid w:val="000548AF"/>
    <w:rsid w:val="00054903"/>
    <w:rsid w:val="00057932"/>
    <w:rsid w:val="00062DB4"/>
    <w:rsid w:val="00063760"/>
    <w:rsid w:val="00064C60"/>
    <w:rsid w:val="00064FC0"/>
    <w:rsid w:val="00065F53"/>
    <w:rsid w:val="00073728"/>
    <w:rsid w:val="000755D1"/>
    <w:rsid w:val="00085DC5"/>
    <w:rsid w:val="00085FC8"/>
    <w:rsid w:val="00090F94"/>
    <w:rsid w:val="00092C94"/>
    <w:rsid w:val="000954A5"/>
    <w:rsid w:val="000A20FB"/>
    <w:rsid w:val="000A22B3"/>
    <w:rsid w:val="000B028A"/>
    <w:rsid w:val="000B0F96"/>
    <w:rsid w:val="000B1560"/>
    <w:rsid w:val="000B2FCE"/>
    <w:rsid w:val="000B4ED7"/>
    <w:rsid w:val="000B5E22"/>
    <w:rsid w:val="000C0F77"/>
    <w:rsid w:val="000C656A"/>
    <w:rsid w:val="000C7881"/>
    <w:rsid w:val="000D1927"/>
    <w:rsid w:val="000D506D"/>
    <w:rsid w:val="000D5B45"/>
    <w:rsid w:val="000D5B7D"/>
    <w:rsid w:val="000D7FD4"/>
    <w:rsid w:val="000E1A32"/>
    <w:rsid w:val="000E4A17"/>
    <w:rsid w:val="000E7D72"/>
    <w:rsid w:val="000E7EC7"/>
    <w:rsid w:val="000F2BD0"/>
    <w:rsid w:val="000F32A5"/>
    <w:rsid w:val="00100D42"/>
    <w:rsid w:val="001016EA"/>
    <w:rsid w:val="001017CD"/>
    <w:rsid w:val="00104C4D"/>
    <w:rsid w:val="00113D45"/>
    <w:rsid w:val="001152DF"/>
    <w:rsid w:val="001158AE"/>
    <w:rsid w:val="00115F01"/>
    <w:rsid w:val="0012083F"/>
    <w:rsid w:val="00121241"/>
    <w:rsid w:val="00121602"/>
    <w:rsid w:val="00121D26"/>
    <w:rsid w:val="0012261D"/>
    <w:rsid w:val="001250D6"/>
    <w:rsid w:val="001307C0"/>
    <w:rsid w:val="001341F0"/>
    <w:rsid w:val="0014085B"/>
    <w:rsid w:val="0014113D"/>
    <w:rsid w:val="0014120A"/>
    <w:rsid w:val="001421E2"/>
    <w:rsid w:val="00144A45"/>
    <w:rsid w:val="00145D06"/>
    <w:rsid w:val="0015230F"/>
    <w:rsid w:val="00153D70"/>
    <w:rsid w:val="001558D9"/>
    <w:rsid w:val="00156543"/>
    <w:rsid w:val="00157E6E"/>
    <w:rsid w:val="00161BFE"/>
    <w:rsid w:val="00163CCB"/>
    <w:rsid w:val="00167D23"/>
    <w:rsid w:val="0017517A"/>
    <w:rsid w:val="00177417"/>
    <w:rsid w:val="00183F40"/>
    <w:rsid w:val="001941CD"/>
    <w:rsid w:val="001A0EA2"/>
    <w:rsid w:val="001B0660"/>
    <w:rsid w:val="001B170C"/>
    <w:rsid w:val="001B3786"/>
    <w:rsid w:val="001C0680"/>
    <w:rsid w:val="001C14A1"/>
    <w:rsid w:val="001C4372"/>
    <w:rsid w:val="001C5F8B"/>
    <w:rsid w:val="001C69C6"/>
    <w:rsid w:val="001C7F62"/>
    <w:rsid w:val="001D5632"/>
    <w:rsid w:val="001D6076"/>
    <w:rsid w:val="001E198C"/>
    <w:rsid w:val="001E1D82"/>
    <w:rsid w:val="001E4D91"/>
    <w:rsid w:val="001E729B"/>
    <w:rsid w:val="001F3F42"/>
    <w:rsid w:val="001F62C4"/>
    <w:rsid w:val="002019C3"/>
    <w:rsid w:val="002020BE"/>
    <w:rsid w:val="00202BF0"/>
    <w:rsid w:val="00203623"/>
    <w:rsid w:val="002071D2"/>
    <w:rsid w:val="00215C23"/>
    <w:rsid w:val="00216BE9"/>
    <w:rsid w:val="002222AB"/>
    <w:rsid w:val="00227243"/>
    <w:rsid w:val="00227960"/>
    <w:rsid w:val="00234739"/>
    <w:rsid w:val="00236C80"/>
    <w:rsid w:val="00247757"/>
    <w:rsid w:val="00251907"/>
    <w:rsid w:val="002524A7"/>
    <w:rsid w:val="002534F0"/>
    <w:rsid w:val="00253EC4"/>
    <w:rsid w:val="0025443C"/>
    <w:rsid w:val="00254B6C"/>
    <w:rsid w:val="00255A82"/>
    <w:rsid w:val="0025628F"/>
    <w:rsid w:val="00261C7F"/>
    <w:rsid w:val="00267B89"/>
    <w:rsid w:val="00272E76"/>
    <w:rsid w:val="002742FE"/>
    <w:rsid w:val="00275BDD"/>
    <w:rsid w:val="00276B8D"/>
    <w:rsid w:val="00281EDB"/>
    <w:rsid w:val="00281F94"/>
    <w:rsid w:val="00282C45"/>
    <w:rsid w:val="00283CE5"/>
    <w:rsid w:val="00285602"/>
    <w:rsid w:val="00291AAC"/>
    <w:rsid w:val="0029371A"/>
    <w:rsid w:val="00297226"/>
    <w:rsid w:val="002A05C3"/>
    <w:rsid w:val="002A0E3E"/>
    <w:rsid w:val="002A2124"/>
    <w:rsid w:val="002A45F7"/>
    <w:rsid w:val="002A68DB"/>
    <w:rsid w:val="002A7128"/>
    <w:rsid w:val="002B27F3"/>
    <w:rsid w:val="002B4AA3"/>
    <w:rsid w:val="002B7BE0"/>
    <w:rsid w:val="002C0D0F"/>
    <w:rsid w:val="002C1855"/>
    <w:rsid w:val="002C1BAA"/>
    <w:rsid w:val="002D18F3"/>
    <w:rsid w:val="002D213A"/>
    <w:rsid w:val="002D384F"/>
    <w:rsid w:val="002D3A6B"/>
    <w:rsid w:val="002D79AA"/>
    <w:rsid w:val="002E03A9"/>
    <w:rsid w:val="002E2A55"/>
    <w:rsid w:val="002E386C"/>
    <w:rsid w:val="002E457E"/>
    <w:rsid w:val="002E52A4"/>
    <w:rsid w:val="002F1F17"/>
    <w:rsid w:val="002F5E98"/>
    <w:rsid w:val="002F63E2"/>
    <w:rsid w:val="002F7FBB"/>
    <w:rsid w:val="003003FE"/>
    <w:rsid w:val="003009AC"/>
    <w:rsid w:val="003027AB"/>
    <w:rsid w:val="003038EF"/>
    <w:rsid w:val="00305195"/>
    <w:rsid w:val="003102F3"/>
    <w:rsid w:val="003143D6"/>
    <w:rsid w:val="003156B0"/>
    <w:rsid w:val="00320A34"/>
    <w:rsid w:val="0032437E"/>
    <w:rsid w:val="00324BB2"/>
    <w:rsid w:val="00324CB1"/>
    <w:rsid w:val="0033020A"/>
    <w:rsid w:val="00331DD7"/>
    <w:rsid w:val="00333096"/>
    <w:rsid w:val="00337BFF"/>
    <w:rsid w:val="0034072A"/>
    <w:rsid w:val="00341E3A"/>
    <w:rsid w:val="003422AC"/>
    <w:rsid w:val="00346185"/>
    <w:rsid w:val="003467BC"/>
    <w:rsid w:val="0034734B"/>
    <w:rsid w:val="00352241"/>
    <w:rsid w:val="00354544"/>
    <w:rsid w:val="00354712"/>
    <w:rsid w:val="00361025"/>
    <w:rsid w:val="003619B0"/>
    <w:rsid w:val="003627A8"/>
    <w:rsid w:val="00367A2C"/>
    <w:rsid w:val="00376DAD"/>
    <w:rsid w:val="00377FBD"/>
    <w:rsid w:val="00384DB3"/>
    <w:rsid w:val="00385A5B"/>
    <w:rsid w:val="003874FC"/>
    <w:rsid w:val="003905A5"/>
    <w:rsid w:val="003956A2"/>
    <w:rsid w:val="003967E1"/>
    <w:rsid w:val="003A5265"/>
    <w:rsid w:val="003A6E0B"/>
    <w:rsid w:val="003A7731"/>
    <w:rsid w:val="003B2CC5"/>
    <w:rsid w:val="003C1474"/>
    <w:rsid w:val="003C1E14"/>
    <w:rsid w:val="003C6710"/>
    <w:rsid w:val="003C78D2"/>
    <w:rsid w:val="003C7D4E"/>
    <w:rsid w:val="003D5937"/>
    <w:rsid w:val="003D626D"/>
    <w:rsid w:val="003D6784"/>
    <w:rsid w:val="003E0B90"/>
    <w:rsid w:val="003E0F69"/>
    <w:rsid w:val="003E42C5"/>
    <w:rsid w:val="003E49C9"/>
    <w:rsid w:val="003E4F3E"/>
    <w:rsid w:val="003E570E"/>
    <w:rsid w:val="004067FD"/>
    <w:rsid w:val="00406D7C"/>
    <w:rsid w:val="004134C2"/>
    <w:rsid w:val="00415408"/>
    <w:rsid w:val="0042071C"/>
    <w:rsid w:val="0042599A"/>
    <w:rsid w:val="00425A8B"/>
    <w:rsid w:val="004300C8"/>
    <w:rsid w:val="004313A6"/>
    <w:rsid w:val="004334B2"/>
    <w:rsid w:val="0044061B"/>
    <w:rsid w:val="00441D5E"/>
    <w:rsid w:val="004430FB"/>
    <w:rsid w:val="00444477"/>
    <w:rsid w:val="00450325"/>
    <w:rsid w:val="00451E90"/>
    <w:rsid w:val="00453F46"/>
    <w:rsid w:val="004578C2"/>
    <w:rsid w:val="0046133F"/>
    <w:rsid w:val="00461A94"/>
    <w:rsid w:val="004647A3"/>
    <w:rsid w:val="00466B17"/>
    <w:rsid w:val="00467C82"/>
    <w:rsid w:val="0047229E"/>
    <w:rsid w:val="00474B8D"/>
    <w:rsid w:val="0047567D"/>
    <w:rsid w:val="004769ED"/>
    <w:rsid w:val="004773AF"/>
    <w:rsid w:val="00477C56"/>
    <w:rsid w:val="00477EF6"/>
    <w:rsid w:val="004817DD"/>
    <w:rsid w:val="004854EA"/>
    <w:rsid w:val="00495556"/>
    <w:rsid w:val="00495CC4"/>
    <w:rsid w:val="00495D0A"/>
    <w:rsid w:val="004973DE"/>
    <w:rsid w:val="004A1327"/>
    <w:rsid w:val="004A1E9D"/>
    <w:rsid w:val="004A3B23"/>
    <w:rsid w:val="004A48D2"/>
    <w:rsid w:val="004A6010"/>
    <w:rsid w:val="004B2EBF"/>
    <w:rsid w:val="004B42F7"/>
    <w:rsid w:val="004B71C8"/>
    <w:rsid w:val="004C1CC6"/>
    <w:rsid w:val="004C1CDF"/>
    <w:rsid w:val="004C6D67"/>
    <w:rsid w:val="004D295B"/>
    <w:rsid w:val="004D59D3"/>
    <w:rsid w:val="004E24EA"/>
    <w:rsid w:val="004E4B79"/>
    <w:rsid w:val="004E7CD8"/>
    <w:rsid w:val="004F46DF"/>
    <w:rsid w:val="004F700E"/>
    <w:rsid w:val="005001E4"/>
    <w:rsid w:val="00501F1A"/>
    <w:rsid w:val="005036FA"/>
    <w:rsid w:val="00514368"/>
    <w:rsid w:val="0051625A"/>
    <w:rsid w:val="00520C23"/>
    <w:rsid w:val="00523A0E"/>
    <w:rsid w:val="00527434"/>
    <w:rsid w:val="00527600"/>
    <w:rsid w:val="005363F4"/>
    <w:rsid w:val="00536439"/>
    <w:rsid w:val="005378CB"/>
    <w:rsid w:val="00540DB5"/>
    <w:rsid w:val="0054203C"/>
    <w:rsid w:val="00543CB6"/>
    <w:rsid w:val="00545BDE"/>
    <w:rsid w:val="005465E0"/>
    <w:rsid w:val="00550689"/>
    <w:rsid w:val="00551A78"/>
    <w:rsid w:val="0055579D"/>
    <w:rsid w:val="0055739C"/>
    <w:rsid w:val="00562264"/>
    <w:rsid w:val="00563057"/>
    <w:rsid w:val="00565883"/>
    <w:rsid w:val="00576861"/>
    <w:rsid w:val="00577724"/>
    <w:rsid w:val="005856C5"/>
    <w:rsid w:val="00586C3C"/>
    <w:rsid w:val="00591155"/>
    <w:rsid w:val="0059158C"/>
    <w:rsid w:val="0059655B"/>
    <w:rsid w:val="00596B39"/>
    <w:rsid w:val="00597DCA"/>
    <w:rsid w:val="005A3ED1"/>
    <w:rsid w:val="005A6900"/>
    <w:rsid w:val="005B00A0"/>
    <w:rsid w:val="005B1090"/>
    <w:rsid w:val="005B384C"/>
    <w:rsid w:val="005B43EE"/>
    <w:rsid w:val="005B5A7B"/>
    <w:rsid w:val="005C074F"/>
    <w:rsid w:val="005C4032"/>
    <w:rsid w:val="005C748A"/>
    <w:rsid w:val="005D087D"/>
    <w:rsid w:val="005D4207"/>
    <w:rsid w:val="005D493D"/>
    <w:rsid w:val="005D72B1"/>
    <w:rsid w:val="005E132B"/>
    <w:rsid w:val="005E195A"/>
    <w:rsid w:val="005F68BB"/>
    <w:rsid w:val="006041A2"/>
    <w:rsid w:val="00607990"/>
    <w:rsid w:val="006124BD"/>
    <w:rsid w:val="0061501A"/>
    <w:rsid w:val="00616245"/>
    <w:rsid w:val="0062059E"/>
    <w:rsid w:val="00621479"/>
    <w:rsid w:val="0062296A"/>
    <w:rsid w:val="00624E04"/>
    <w:rsid w:val="0062611E"/>
    <w:rsid w:val="00630035"/>
    <w:rsid w:val="00630612"/>
    <w:rsid w:val="0063110D"/>
    <w:rsid w:val="00636F87"/>
    <w:rsid w:val="00642E26"/>
    <w:rsid w:val="00643D6D"/>
    <w:rsid w:val="006443EC"/>
    <w:rsid w:val="0064447C"/>
    <w:rsid w:val="006461CC"/>
    <w:rsid w:val="00646C72"/>
    <w:rsid w:val="00647EB9"/>
    <w:rsid w:val="00650BC3"/>
    <w:rsid w:val="006527DA"/>
    <w:rsid w:val="00664D41"/>
    <w:rsid w:val="00667A59"/>
    <w:rsid w:val="00670876"/>
    <w:rsid w:val="006741F5"/>
    <w:rsid w:val="006745F8"/>
    <w:rsid w:val="00674E6A"/>
    <w:rsid w:val="00676EAE"/>
    <w:rsid w:val="00677F65"/>
    <w:rsid w:val="00682BC1"/>
    <w:rsid w:val="00682C9D"/>
    <w:rsid w:val="00683628"/>
    <w:rsid w:val="00683BEC"/>
    <w:rsid w:val="00685373"/>
    <w:rsid w:val="006863A2"/>
    <w:rsid w:val="0068697B"/>
    <w:rsid w:val="006900E3"/>
    <w:rsid w:val="00690666"/>
    <w:rsid w:val="0069285E"/>
    <w:rsid w:val="006936DE"/>
    <w:rsid w:val="00695302"/>
    <w:rsid w:val="00695966"/>
    <w:rsid w:val="00695FF3"/>
    <w:rsid w:val="0069668C"/>
    <w:rsid w:val="006A07AB"/>
    <w:rsid w:val="006A2063"/>
    <w:rsid w:val="006A35C6"/>
    <w:rsid w:val="006A40FB"/>
    <w:rsid w:val="006A5B69"/>
    <w:rsid w:val="006A69A8"/>
    <w:rsid w:val="006A733E"/>
    <w:rsid w:val="006B1A56"/>
    <w:rsid w:val="006B3CC3"/>
    <w:rsid w:val="006B3F83"/>
    <w:rsid w:val="006B4FB3"/>
    <w:rsid w:val="006C0C9F"/>
    <w:rsid w:val="006C3F64"/>
    <w:rsid w:val="006C649E"/>
    <w:rsid w:val="006C6A4D"/>
    <w:rsid w:val="006D783C"/>
    <w:rsid w:val="006E1AAB"/>
    <w:rsid w:val="006E5400"/>
    <w:rsid w:val="006E6319"/>
    <w:rsid w:val="006E7935"/>
    <w:rsid w:val="006F17B0"/>
    <w:rsid w:val="006F3F1F"/>
    <w:rsid w:val="006F7BBC"/>
    <w:rsid w:val="007058C7"/>
    <w:rsid w:val="007068D4"/>
    <w:rsid w:val="00707652"/>
    <w:rsid w:val="00710EF5"/>
    <w:rsid w:val="007114DC"/>
    <w:rsid w:val="0071306E"/>
    <w:rsid w:val="00714DF8"/>
    <w:rsid w:val="00715F24"/>
    <w:rsid w:val="00721B69"/>
    <w:rsid w:val="00721F23"/>
    <w:rsid w:val="00732F52"/>
    <w:rsid w:val="0073414E"/>
    <w:rsid w:val="00735121"/>
    <w:rsid w:val="00735604"/>
    <w:rsid w:val="0073692D"/>
    <w:rsid w:val="00736B68"/>
    <w:rsid w:val="00736E59"/>
    <w:rsid w:val="00737269"/>
    <w:rsid w:val="00746AB9"/>
    <w:rsid w:val="007474BE"/>
    <w:rsid w:val="00750166"/>
    <w:rsid w:val="0075179C"/>
    <w:rsid w:val="00752304"/>
    <w:rsid w:val="00755C4C"/>
    <w:rsid w:val="007560CE"/>
    <w:rsid w:val="007608FC"/>
    <w:rsid w:val="00763217"/>
    <w:rsid w:val="00765477"/>
    <w:rsid w:val="00767461"/>
    <w:rsid w:val="007678FA"/>
    <w:rsid w:val="00780A88"/>
    <w:rsid w:val="00780D62"/>
    <w:rsid w:val="00781F15"/>
    <w:rsid w:val="00783FDB"/>
    <w:rsid w:val="007866D1"/>
    <w:rsid w:val="00786AEF"/>
    <w:rsid w:val="007872DE"/>
    <w:rsid w:val="00787B1B"/>
    <w:rsid w:val="0079376E"/>
    <w:rsid w:val="007951AF"/>
    <w:rsid w:val="00795570"/>
    <w:rsid w:val="00796A7F"/>
    <w:rsid w:val="00796E13"/>
    <w:rsid w:val="00797F0A"/>
    <w:rsid w:val="007A0BA4"/>
    <w:rsid w:val="007A1CE5"/>
    <w:rsid w:val="007A2FDF"/>
    <w:rsid w:val="007A3F65"/>
    <w:rsid w:val="007A68BC"/>
    <w:rsid w:val="007B2632"/>
    <w:rsid w:val="007B3029"/>
    <w:rsid w:val="007B45F2"/>
    <w:rsid w:val="007B7625"/>
    <w:rsid w:val="007C5134"/>
    <w:rsid w:val="007C52D7"/>
    <w:rsid w:val="007C56A1"/>
    <w:rsid w:val="007D000D"/>
    <w:rsid w:val="007D78BB"/>
    <w:rsid w:val="007E1553"/>
    <w:rsid w:val="007E262A"/>
    <w:rsid w:val="007E521B"/>
    <w:rsid w:val="007E79B7"/>
    <w:rsid w:val="00800284"/>
    <w:rsid w:val="00807AC6"/>
    <w:rsid w:val="00810756"/>
    <w:rsid w:val="0081308A"/>
    <w:rsid w:val="00814A63"/>
    <w:rsid w:val="00815327"/>
    <w:rsid w:val="00817564"/>
    <w:rsid w:val="00817A10"/>
    <w:rsid w:val="008217E2"/>
    <w:rsid w:val="00821A5D"/>
    <w:rsid w:val="00823309"/>
    <w:rsid w:val="00823A2A"/>
    <w:rsid w:val="00823A9F"/>
    <w:rsid w:val="00824AE7"/>
    <w:rsid w:val="008261B4"/>
    <w:rsid w:val="00827966"/>
    <w:rsid w:val="00830A82"/>
    <w:rsid w:val="00830B91"/>
    <w:rsid w:val="008365A5"/>
    <w:rsid w:val="00840E01"/>
    <w:rsid w:val="008421BD"/>
    <w:rsid w:val="0085156A"/>
    <w:rsid w:val="0085536D"/>
    <w:rsid w:val="008630CA"/>
    <w:rsid w:val="008635B2"/>
    <w:rsid w:val="00865094"/>
    <w:rsid w:val="0087417A"/>
    <w:rsid w:val="008750C6"/>
    <w:rsid w:val="008854D7"/>
    <w:rsid w:val="00886964"/>
    <w:rsid w:val="008874A8"/>
    <w:rsid w:val="00891753"/>
    <w:rsid w:val="0089378D"/>
    <w:rsid w:val="00894BD8"/>
    <w:rsid w:val="00894F8E"/>
    <w:rsid w:val="008A57E3"/>
    <w:rsid w:val="008A6638"/>
    <w:rsid w:val="008B0AB4"/>
    <w:rsid w:val="008B1340"/>
    <w:rsid w:val="008B6FC1"/>
    <w:rsid w:val="008B752F"/>
    <w:rsid w:val="008B7AE2"/>
    <w:rsid w:val="008C03B8"/>
    <w:rsid w:val="008C07CC"/>
    <w:rsid w:val="008C22AD"/>
    <w:rsid w:val="008C250E"/>
    <w:rsid w:val="008C3315"/>
    <w:rsid w:val="008C7874"/>
    <w:rsid w:val="008D2550"/>
    <w:rsid w:val="008D3994"/>
    <w:rsid w:val="008D429B"/>
    <w:rsid w:val="008D57DE"/>
    <w:rsid w:val="008D61E7"/>
    <w:rsid w:val="008D6925"/>
    <w:rsid w:val="008E3755"/>
    <w:rsid w:val="008E48DC"/>
    <w:rsid w:val="008E5ED1"/>
    <w:rsid w:val="008F43A5"/>
    <w:rsid w:val="008F5AD0"/>
    <w:rsid w:val="008F5E0B"/>
    <w:rsid w:val="008F79E1"/>
    <w:rsid w:val="009073E4"/>
    <w:rsid w:val="0091061F"/>
    <w:rsid w:val="00917C25"/>
    <w:rsid w:val="00917D90"/>
    <w:rsid w:val="009202B5"/>
    <w:rsid w:val="00930B96"/>
    <w:rsid w:val="00930F62"/>
    <w:rsid w:val="009331EC"/>
    <w:rsid w:val="0093360E"/>
    <w:rsid w:val="0093366A"/>
    <w:rsid w:val="009342D2"/>
    <w:rsid w:val="00935D7D"/>
    <w:rsid w:val="00936963"/>
    <w:rsid w:val="009402EC"/>
    <w:rsid w:val="0094255C"/>
    <w:rsid w:val="00951CFC"/>
    <w:rsid w:val="009542EF"/>
    <w:rsid w:val="0096017C"/>
    <w:rsid w:val="00960714"/>
    <w:rsid w:val="009629ED"/>
    <w:rsid w:val="00962EB0"/>
    <w:rsid w:val="00963377"/>
    <w:rsid w:val="0096598D"/>
    <w:rsid w:val="00965D61"/>
    <w:rsid w:val="00971CCB"/>
    <w:rsid w:val="00972C92"/>
    <w:rsid w:val="00976592"/>
    <w:rsid w:val="009771D4"/>
    <w:rsid w:val="00977723"/>
    <w:rsid w:val="0097773F"/>
    <w:rsid w:val="0098097C"/>
    <w:rsid w:val="00981632"/>
    <w:rsid w:val="009911EB"/>
    <w:rsid w:val="0099305D"/>
    <w:rsid w:val="00994222"/>
    <w:rsid w:val="009959D1"/>
    <w:rsid w:val="00997111"/>
    <w:rsid w:val="009A1659"/>
    <w:rsid w:val="009A2A3C"/>
    <w:rsid w:val="009A35BD"/>
    <w:rsid w:val="009A43F6"/>
    <w:rsid w:val="009A5BBE"/>
    <w:rsid w:val="009B12DA"/>
    <w:rsid w:val="009B3E65"/>
    <w:rsid w:val="009B510D"/>
    <w:rsid w:val="009B7283"/>
    <w:rsid w:val="009B7355"/>
    <w:rsid w:val="009C08F3"/>
    <w:rsid w:val="009C0D27"/>
    <w:rsid w:val="009C2FAB"/>
    <w:rsid w:val="009C3209"/>
    <w:rsid w:val="009E1189"/>
    <w:rsid w:val="009E3D4D"/>
    <w:rsid w:val="009E41A3"/>
    <w:rsid w:val="009E4D68"/>
    <w:rsid w:val="009E4E20"/>
    <w:rsid w:val="009F03E8"/>
    <w:rsid w:val="009F2FBC"/>
    <w:rsid w:val="009F4A73"/>
    <w:rsid w:val="009F4F81"/>
    <w:rsid w:val="009F79F0"/>
    <w:rsid w:val="00A01124"/>
    <w:rsid w:val="00A0227C"/>
    <w:rsid w:val="00A02E9D"/>
    <w:rsid w:val="00A02F00"/>
    <w:rsid w:val="00A060B8"/>
    <w:rsid w:val="00A12228"/>
    <w:rsid w:val="00A1483F"/>
    <w:rsid w:val="00A15740"/>
    <w:rsid w:val="00A15ED3"/>
    <w:rsid w:val="00A17D7B"/>
    <w:rsid w:val="00A21F5D"/>
    <w:rsid w:val="00A23211"/>
    <w:rsid w:val="00A2532C"/>
    <w:rsid w:val="00A3443D"/>
    <w:rsid w:val="00A37C9C"/>
    <w:rsid w:val="00A41531"/>
    <w:rsid w:val="00A4C146"/>
    <w:rsid w:val="00A5205E"/>
    <w:rsid w:val="00A526DC"/>
    <w:rsid w:val="00A53026"/>
    <w:rsid w:val="00A54198"/>
    <w:rsid w:val="00A63232"/>
    <w:rsid w:val="00A65651"/>
    <w:rsid w:val="00A65E03"/>
    <w:rsid w:val="00A6683B"/>
    <w:rsid w:val="00A72D92"/>
    <w:rsid w:val="00A7511D"/>
    <w:rsid w:val="00A838D5"/>
    <w:rsid w:val="00A87659"/>
    <w:rsid w:val="00A91CFE"/>
    <w:rsid w:val="00A91F21"/>
    <w:rsid w:val="00A95336"/>
    <w:rsid w:val="00A9679C"/>
    <w:rsid w:val="00AB04F5"/>
    <w:rsid w:val="00AB05F2"/>
    <w:rsid w:val="00AB3749"/>
    <w:rsid w:val="00AB7CCB"/>
    <w:rsid w:val="00AD213E"/>
    <w:rsid w:val="00AD214F"/>
    <w:rsid w:val="00AD58C4"/>
    <w:rsid w:val="00AE05DD"/>
    <w:rsid w:val="00AE0CCA"/>
    <w:rsid w:val="00AE3D82"/>
    <w:rsid w:val="00AE75C9"/>
    <w:rsid w:val="00AF11A5"/>
    <w:rsid w:val="00AF2807"/>
    <w:rsid w:val="00AF3504"/>
    <w:rsid w:val="00AF419A"/>
    <w:rsid w:val="00AF5DB8"/>
    <w:rsid w:val="00B0096F"/>
    <w:rsid w:val="00B0449A"/>
    <w:rsid w:val="00B11A06"/>
    <w:rsid w:val="00B1506F"/>
    <w:rsid w:val="00B20509"/>
    <w:rsid w:val="00B20F2B"/>
    <w:rsid w:val="00B21CB1"/>
    <w:rsid w:val="00B227DF"/>
    <w:rsid w:val="00B2284E"/>
    <w:rsid w:val="00B3471D"/>
    <w:rsid w:val="00B379F5"/>
    <w:rsid w:val="00B42209"/>
    <w:rsid w:val="00B429E3"/>
    <w:rsid w:val="00B42F7F"/>
    <w:rsid w:val="00B45284"/>
    <w:rsid w:val="00B47778"/>
    <w:rsid w:val="00B47E1A"/>
    <w:rsid w:val="00B50EE7"/>
    <w:rsid w:val="00B5355E"/>
    <w:rsid w:val="00B54D78"/>
    <w:rsid w:val="00B60A9F"/>
    <w:rsid w:val="00B62540"/>
    <w:rsid w:val="00B65444"/>
    <w:rsid w:val="00B65A2E"/>
    <w:rsid w:val="00B66274"/>
    <w:rsid w:val="00B67666"/>
    <w:rsid w:val="00B74ABE"/>
    <w:rsid w:val="00B7603F"/>
    <w:rsid w:val="00B77943"/>
    <w:rsid w:val="00B77A93"/>
    <w:rsid w:val="00B806E7"/>
    <w:rsid w:val="00B846FD"/>
    <w:rsid w:val="00B86F53"/>
    <w:rsid w:val="00B87821"/>
    <w:rsid w:val="00B92958"/>
    <w:rsid w:val="00B96162"/>
    <w:rsid w:val="00BA5FE6"/>
    <w:rsid w:val="00BA70DF"/>
    <w:rsid w:val="00BB2A63"/>
    <w:rsid w:val="00BB6B14"/>
    <w:rsid w:val="00BC0CC0"/>
    <w:rsid w:val="00BC3E84"/>
    <w:rsid w:val="00BD1F32"/>
    <w:rsid w:val="00BD2204"/>
    <w:rsid w:val="00BD2284"/>
    <w:rsid w:val="00BD2DCC"/>
    <w:rsid w:val="00BE14B1"/>
    <w:rsid w:val="00BE15F1"/>
    <w:rsid w:val="00BE199E"/>
    <w:rsid w:val="00BE50C7"/>
    <w:rsid w:val="00BE521D"/>
    <w:rsid w:val="00BE5306"/>
    <w:rsid w:val="00BE5F6C"/>
    <w:rsid w:val="00BF2105"/>
    <w:rsid w:val="00BF4CE5"/>
    <w:rsid w:val="00BF6FDC"/>
    <w:rsid w:val="00C00974"/>
    <w:rsid w:val="00C12E3D"/>
    <w:rsid w:val="00C14FFF"/>
    <w:rsid w:val="00C172AD"/>
    <w:rsid w:val="00C24F42"/>
    <w:rsid w:val="00C25479"/>
    <w:rsid w:val="00C3034E"/>
    <w:rsid w:val="00C36DAC"/>
    <w:rsid w:val="00C40DDC"/>
    <w:rsid w:val="00C42780"/>
    <w:rsid w:val="00C5287D"/>
    <w:rsid w:val="00C578F6"/>
    <w:rsid w:val="00C63886"/>
    <w:rsid w:val="00C638B6"/>
    <w:rsid w:val="00C662B5"/>
    <w:rsid w:val="00C70CDF"/>
    <w:rsid w:val="00C72F97"/>
    <w:rsid w:val="00C7563F"/>
    <w:rsid w:val="00C75C47"/>
    <w:rsid w:val="00C85139"/>
    <w:rsid w:val="00C85B35"/>
    <w:rsid w:val="00C865B3"/>
    <w:rsid w:val="00C90833"/>
    <w:rsid w:val="00C90BF8"/>
    <w:rsid w:val="00C9369D"/>
    <w:rsid w:val="00C93952"/>
    <w:rsid w:val="00C97144"/>
    <w:rsid w:val="00CA06EA"/>
    <w:rsid w:val="00CA4AB4"/>
    <w:rsid w:val="00CA4AF6"/>
    <w:rsid w:val="00CA6776"/>
    <w:rsid w:val="00CA6E2B"/>
    <w:rsid w:val="00CB03EB"/>
    <w:rsid w:val="00CB09E5"/>
    <w:rsid w:val="00CB1E2D"/>
    <w:rsid w:val="00CB22E1"/>
    <w:rsid w:val="00CB40E4"/>
    <w:rsid w:val="00CC137A"/>
    <w:rsid w:val="00CC479A"/>
    <w:rsid w:val="00CC5980"/>
    <w:rsid w:val="00CD2DFD"/>
    <w:rsid w:val="00CD39B6"/>
    <w:rsid w:val="00CE32FA"/>
    <w:rsid w:val="00CF544D"/>
    <w:rsid w:val="00D0003A"/>
    <w:rsid w:val="00D0129E"/>
    <w:rsid w:val="00D020B4"/>
    <w:rsid w:val="00D02BAF"/>
    <w:rsid w:val="00D0333F"/>
    <w:rsid w:val="00D03422"/>
    <w:rsid w:val="00D043C7"/>
    <w:rsid w:val="00D06C66"/>
    <w:rsid w:val="00D10441"/>
    <w:rsid w:val="00D11E59"/>
    <w:rsid w:val="00D13F72"/>
    <w:rsid w:val="00D157CA"/>
    <w:rsid w:val="00D205A3"/>
    <w:rsid w:val="00D23F94"/>
    <w:rsid w:val="00D25390"/>
    <w:rsid w:val="00D27A84"/>
    <w:rsid w:val="00D33301"/>
    <w:rsid w:val="00D34234"/>
    <w:rsid w:val="00D34DA7"/>
    <w:rsid w:val="00D369E7"/>
    <w:rsid w:val="00D379BD"/>
    <w:rsid w:val="00D45877"/>
    <w:rsid w:val="00D53260"/>
    <w:rsid w:val="00D540D7"/>
    <w:rsid w:val="00D548B0"/>
    <w:rsid w:val="00D571FE"/>
    <w:rsid w:val="00D639DE"/>
    <w:rsid w:val="00D64952"/>
    <w:rsid w:val="00D71595"/>
    <w:rsid w:val="00D730E5"/>
    <w:rsid w:val="00D76F0E"/>
    <w:rsid w:val="00D771B7"/>
    <w:rsid w:val="00D8045F"/>
    <w:rsid w:val="00D80673"/>
    <w:rsid w:val="00D8194A"/>
    <w:rsid w:val="00D84B16"/>
    <w:rsid w:val="00D87704"/>
    <w:rsid w:val="00D90C2C"/>
    <w:rsid w:val="00D93155"/>
    <w:rsid w:val="00D957D8"/>
    <w:rsid w:val="00D97D28"/>
    <w:rsid w:val="00D97DAB"/>
    <w:rsid w:val="00D97ED2"/>
    <w:rsid w:val="00DA00BA"/>
    <w:rsid w:val="00DA0D89"/>
    <w:rsid w:val="00DA140A"/>
    <w:rsid w:val="00DA3F07"/>
    <w:rsid w:val="00DA4599"/>
    <w:rsid w:val="00DA507B"/>
    <w:rsid w:val="00DB0BEF"/>
    <w:rsid w:val="00DB5141"/>
    <w:rsid w:val="00DB64A6"/>
    <w:rsid w:val="00DB7569"/>
    <w:rsid w:val="00DC4866"/>
    <w:rsid w:val="00DC4BFB"/>
    <w:rsid w:val="00DC50A9"/>
    <w:rsid w:val="00DD1FA3"/>
    <w:rsid w:val="00DD2AD3"/>
    <w:rsid w:val="00DD3A85"/>
    <w:rsid w:val="00DE0107"/>
    <w:rsid w:val="00DE14C0"/>
    <w:rsid w:val="00DE1794"/>
    <w:rsid w:val="00DE2458"/>
    <w:rsid w:val="00DE335E"/>
    <w:rsid w:val="00DF0F62"/>
    <w:rsid w:val="00DF1BC5"/>
    <w:rsid w:val="00DF2839"/>
    <w:rsid w:val="00DF3A07"/>
    <w:rsid w:val="00E00BB4"/>
    <w:rsid w:val="00E01BC2"/>
    <w:rsid w:val="00E03814"/>
    <w:rsid w:val="00E03D9C"/>
    <w:rsid w:val="00E060C0"/>
    <w:rsid w:val="00E06D57"/>
    <w:rsid w:val="00E10596"/>
    <w:rsid w:val="00E21178"/>
    <w:rsid w:val="00E22256"/>
    <w:rsid w:val="00E233DF"/>
    <w:rsid w:val="00E23FBA"/>
    <w:rsid w:val="00E24E0F"/>
    <w:rsid w:val="00E251C6"/>
    <w:rsid w:val="00E27205"/>
    <w:rsid w:val="00E30289"/>
    <w:rsid w:val="00E31388"/>
    <w:rsid w:val="00E32DE9"/>
    <w:rsid w:val="00E338F3"/>
    <w:rsid w:val="00E34A1A"/>
    <w:rsid w:val="00E367B8"/>
    <w:rsid w:val="00E369CB"/>
    <w:rsid w:val="00E4133D"/>
    <w:rsid w:val="00E46C64"/>
    <w:rsid w:val="00E477F2"/>
    <w:rsid w:val="00E5440F"/>
    <w:rsid w:val="00E55E2B"/>
    <w:rsid w:val="00E56AC4"/>
    <w:rsid w:val="00E617AC"/>
    <w:rsid w:val="00E61D35"/>
    <w:rsid w:val="00E7046F"/>
    <w:rsid w:val="00E70539"/>
    <w:rsid w:val="00E70BD4"/>
    <w:rsid w:val="00E7675B"/>
    <w:rsid w:val="00E774A9"/>
    <w:rsid w:val="00E83352"/>
    <w:rsid w:val="00E83F4A"/>
    <w:rsid w:val="00E84D37"/>
    <w:rsid w:val="00E8523F"/>
    <w:rsid w:val="00E93E14"/>
    <w:rsid w:val="00E94B37"/>
    <w:rsid w:val="00E96FDA"/>
    <w:rsid w:val="00E97486"/>
    <w:rsid w:val="00EA3C7C"/>
    <w:rsid w:val="00EA4B18"/>
    <w:rsid w:val="00EA4D50"/>
    <w:rsid w:val="00EA58F4"/>
    <w:rsid w:val="00EA679A"/>
    <w:rsid w:val="00EB5DA9"/>
    <w:rsid w:val="00EC1789"/>
    <w:rsid w:val="00EC343F"/>
    <w:rsid w:val="00EC5935"/>
    <w:rsid w:val="00EC6458"/>
    <w:rsid w:val="00EC7215"/>
    <w:rsid w:val="00ED0854"/>
    <w:rsid w:val="00ED26D6"/>
    <w:rsid w:val="00ED3338"/>
    <w:rsid w:val="00ED3AF6"/>
    <w:rsid w:val="00ED466A"/>
    <w:rsid w:val="00ED5755"/>
    <w:rsid w:val="00ED6846"/>
    <w:rsid w:val="00EE0666"/>
    <w:rsid w:val="00EE176E"/>
    <w:rsid w:val="00EE396B"/>
    <w:rsid w:val="00EE4607"/>
    <w:rsid w:val="00EE6C2C"/>
    <w:rsid w:val="00EF3E38"/>
    <w:rsid w:val="00EF4476"/>
    <w:rsid w:val="00EF5BEA"/>
    <w:rsid w:val="00F00567"/>
    <w:rsid w:val="00F02C74"/>
    <w:rsid w:val="00F03C7B"/>
    <w:rsid w:val="00F04200"/>
    <w:rsid w:val="00F04E55"/>
    <w:rsid w:val="00F06A5C"/>
    <w:rsid w:val="00F07EA5"/>
    <w:rsid w:val="00F12619"/>
    <w:rsid w:val="00F13323"/>
    <w:rsid w:val="00F1577F"/>
    <w:rsid w:val="00F15F3F"/>
    <w:rsid w:val="00F21DB7"/>
    <w:rsid w:val="00F2340C"/>
    <w:rsid w:val="00F338B0"/>
    <w:rsid w:val="00F35EE2"/>
    <w:rsid w:val="00F35EFE"/>
    <w:rsid w:val="00F52BB3"/>
    <w:rsid w:val="00F54996"/>
    <w:rsid w:val="00F55B67"/>
    <w:rsid w:val="00F60D0A"/>
    <w:rsid w:val="00F62248"/>
    <w:rsid w:val="00F6594D"/>
    <w:rsid w:val="00F70852"/>
    <w:rsid w:val="00F709A1"/>
    <w:rsid w:val="00F70CEE"/>
    <w:rsid w:val="00F72659"/>
    <w:rsid w:val="00F739CC"/>
    <w:rsid w:val="00F7415D"/>
    <w:rsid w:val="00F84F2E"/>
    <w:rsid w:val="00F86A1A"/>
    <w:rsid w:val="00F90C14"/>
    <w:rsid w:val="00F9595E"/>
    <w:rsid w:val="00FA3E5B"/>
    <w:rsid w:val="00FA6CBB"/>
    <w:rsid w:val="00FB135D"/>
    <w:rsid w:val="00FB3579"/>
    <w:rsid w:val="00FB47A8"/>
    <w:rsid w:val="00FB720A"/>
    <w:rsid w:val="00FB73EE"/>
    <w:rsid w:val="00FB79A4"/>
    <w:rsid w:val="00FC27FC"/>
    <w:rsid w:val="00FD1D89"/>
    <w:rsid w:val="00FD3EE1"/>
    <w:rsid w:val="00FD6140"/>
    <w:rsid w:val="00FD634E"/>
    <w:rsid w:val="00FD7C7A"/>
    <w:rsid w:val="00FE04A2"/>
    <w:rsid w:val="00FE1CA8"/>
    <w:rsid w:val="00FE3AD3"/>
    <w:rsid w:val="00FE6670"/>
    <w:rsid w:val="00FF005F"/>
    <w:rsid w:val="015A8911"/>
    <w:rsid w:val="029FDDC5"/>
    <w:rsid w:val="0407EA11"/>
    <w:rsid w:val="042E2EB4"/>
    <w:rsid w:val="04CB0578"/>
    <w:rsid w:val="052871AE"/>
    <w:rsid w:val="054C4217"/>
    <w:rsid w:val="057AD1D6"/>
    <w:rsid w:val="07533D09"/>
    <w:rsid w:val="07E9C69C"/>
    <w:rsid w:val="0804FC26"/>
    <w:rsid w:val="08450F25"/>
    <w:rsid w:val="0925A57D"/>
    <w:rsid w:val="092C830D"/>
    <w:rsid w:val="09DC3F42"/>
    <w:rsid w:val="0AE6B132"/>
    <w:rsid w:val="0B8F64E5"/>
    <w:rsid w:val="0D0C73A6"/>
    <w:rsid w:val="0D163CC0"/>
    <w:rsid w:val="0D3C59BB"/>
    <w:rsid w:val="0D7C5744"/>
    <w:rsid w:val="0F4BBFAF"/>
    <w:rsid w:val="1053DACB"/>
    <w:rsid w:val="10DBEC2C"/>
    <w:rsid w:val="119E38B9"/>
    <w:rsid w:val="139B5407"/>
    <w:rsid w:val="1471AF7E"/>
    <w:rsid w:val="16247F8A"/>
    <w:rsid w:val="16BD8550"/>
    <w:rsid w:val="17C218AB"/>
    <w:rsid w:val="17C711E1"/>
    <w:rsid w:val="1887A7A6"/>
    <w:rsid w:val="19B81056"/>
    <w:rsid w:val="19CD90B1"/>
    <w:rsid w:val="23F34E48"/>
    <w:rsid w:val="24989CFF"/>
    <w:rsid w:val="2646DA2C"/>
    <w:rsid w:val="270CBBFA"/>
    <w:rsid w:val="27440F77"/>
    <w:rsid w:val="2A3F4737"/>
    <w:rsid w:val="2BCB66A3"/>
    <w:rsid w:val="2C47AEFE"/>
    <w:rsid w:val="2CCABAD3"/>
    <w:rsid w:val="2E44F90D"/>
    <w:rsid w:val="2E53F165"/>
    <w:rsid w:val="2EAE00D4"/>
    <w:rsid w:val="2EFEDEE8"/>
    <w:rsid w:val="304787C0"/>
    <w:rsid w:val="3322842D"/>
    <w:rsid w:val="34AD6DB1"/>
    <w:rsid w:val="36390D1D"/>
    <w:rsid w:val="36968A3A"/>
    <w:rsid w:val="384326E5"/>
    <w:rsid w:val="39527FF6"/>
    <w:rsid w:val="3A6D994A"/>
    <w:rsid w:val="3BCA881F"/>
    <w:rsid w:val="3C50213D"/>
    <w:rsid w:val="3C96323C"/>
    <w:rsid w:val="3DF4CD2F"/>
    <w:rsid w:val="3F20DF42"/>
    <w:rsid w:val="3F9C3EE7"/>
    <w:rsid w:val="4031B3D2"/>
    <w:rsid w:val="44050D1F"/>
    <w:rsid w:val="451EAEB0"/>
    <w:rsid w:val="46E9CFEC"/>
    <w:rsid w:val="48AC383E"/>
    <w:rsid w:val="49A3F49B"/>
    <w:rsid w:val="4A2EF7DA"/>
    <w:rsid w:val="4A81CBE0"/>
    <w:rsid w:val="4BA20817"/>
    <w:rsid w:val="4C07C189"/>
    <w:rsid w:val="4D73B67C"/>
    <w:rsid w:val="4DA2F3D3"/>
    <w:rsid w:val="4DB3852B"/>
    <w:rsid w:val="4E9D3768"/>
    <w:rsid w:val="50B63C21"/>
    <w:rsid w:val="50D5AE69"/>
    <w:rsid w:val="514EA5A2"/>
    <w:rsid w:val="5826EACD"/>
    <w:rsid w:val="585A4F07"/>
    <w:rsid w:val="58BE58A2"/>
    <w:rsid w:val="595E4413"/>
    <w:rsid w:val="598C80CC"/>
    <w:rsid w:val="5AA627EB"/>
    <w:rsid w:val="5E65826A"/>
    <w:rsid w:val="5F91B2C2"/>
    <w:rsid w:val="5FEF2D44"/>
    <w:rsid w:val="6046E796"/>
    <w:rsid w:val="60565820"/>
    <w:rsid w:val="60777ADE"/>
    <w:rsid w:val="630E129F"/>
    <w:rsid w:val="63A7A838"/>
    <w:rsid w:val="659D90D9"/>
    <w:rsid w:val="66EC2D4D"/>
    <w:rsid w:val="676879D6"/>
    <w:rsid w:val="67DDD508"/>
    <w:rsid w:val="6970D47F"/>
    <w:rsid w:val="69A84A05"/>
    <w:rsid w:val="6A33FF8B"/>
    <w:rsid w:val="6A84AA2E"/>
    <w:rsid w:val="6A889E35"/>
    <w:rsid w:val="6AE622D1"/>
    <w:rsid w:val="6BEB83BF"/>
    <w:rsid w:val="6E2A92F4"/>
    <w:rsid w:val="6F5FA7E9"/>
    <w:rsid w:val="703AB981"/>
    <w:rsid w:val="711A9C89"/>
    <w:rsid w:val="71FF7AD4"/>
    <w:rsid w:val="72B56140"/>
    <w:rsid w:val="7404900E"/>
    <w:rsid w:val="745D4043"/>
    <w:rsid w:val="747A5D44"/>
    <w:rsid w:val="759E2CDF"/>
    <w:rsid w:val="75C1B76B"/>
    <w:rsid w:val="76B6BFFB"/>
    <w:rsid w:val="7A69C03B"/>
    <w:rsid w:val="7B304EEA"/>
    <w:rsid w:val="7B4A5C59"/>
    <w:rsid w:val="7BB8820C"/>
    <w:rsid w:val="7C4AB98B"/>
    <w:rsid w:val="7DD5F1A6"/>
    <w:rsid w:val="7DD70995"/>
    <w:rsid w:val="7E6BD8D4"/>
    <w:rsid w:val="7EAE0BA7"/>
    <w:rsid w:val="7F032CD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D8EF8D"/>
  <w15:docId w15:val="{B19778D9-EB4B-4A44-94EE-E420A836E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17"/>
        <w:szCs w:val="17"/>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6" w:unhideWhenUsed="1" w:qFormat="1"/>
    <w:lsdException w:name="heading 4" w:semiHidden="1" w:uiPriority="6" w:unhideWhenUsed="1" w:qFormat="1"/>
    <w:lsdException w:name="heading 5" w:semiHidden="1" w:uiPriority="6" w:unhideWhenUsed="1" w:qFormat="1"/>
    <w:lsdException w:name="heading 6" w:semiHidden="1" w:uiPriority="6" w:unhideWhenUsed="1" w:qFormat="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1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3"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8" w:unhideWhenUsed="1"/>
    <w:lsdException w:name="Intense Quote" w:semiHidden="1" w:uiPriority="32"/>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2"/>
    <w:lsdException w:name="Intense Emphasis" w:semiHidden="1" w:uiPriority="23"/>
    <w:lsdException w:name="Subtle Reference" w:semiHidden="1" w:uiPriority="33"/>
    <w:lsdException w:name="Intense Reference" w:semiHidden="1" w:uiPriority="34"/>
    <w:lsdException w:name="Book Title" w:semiHidden="1" w:uiPriority="35"/>
    <w:lsdException w:name="Bibliography" w:semiHidden="1" w:uiPriority="39" w:unhideWhenUsed="1"/>
    <w:lsdException w:name="TOC Heading" w:uiPriority="18"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3"/>
    <w:qFormat/>
    <w:rsid w:val="00FC27FC"/>
    <w:pPr>
      <w:tabs>
        <w:tab w:val="left" w:pos="340"/>
      </w:tabs>
      <w:spacing w:after="160" w:line="288" w:lineRule="auto"/>
    </w:pPr>
    <w:rPr>
      <w:color w:val="555F73" w:themeColor="text2"/>
      <w:sz w:val="24"/>
    </w:rPr>
  </w:style>
  <w:style w:type="paragraph" w:styleId="Heading1">
    <w:name w:val="heading 1"/>
    <w:basedOn w:val="Normal"/>
    <w:next w:val="Normal"/>
    <w:link w:val="Heading1Char"/>
    <w:uiPriority w:val="6"/>
    <w:qFormat/>
    <w:rsid w:val="00815327"/>
    <w:pPr>
      <w:keepNext/>
      <w:keepLines/>
      <w:spacing w:before="320"/>
      <w:outlineLvl w:val="0"/>
    </w:pPr>
    <w:rPr>
      <w:rFonts w:asciiTheme="majorHAnsi" w:eastAsiaTheme="majorEastAsia" w:hAnsiTheme="majorHAnsi" w:cstheme="majorBidi"/>
      <w:b/>
      <w:bCs/>
      <w:caps/>
      <w:color w:val="00B4B4" w:themeColor="background2"/>
      <w:spacing w:val="7"/>
      <w:szCs w:val="28"/>
    </w:rPr>
  </w:style>
  <w:style w:type="paragraph" w:styleId="Heading2">
    <w:name w:val="heading 2"/>
    <w:basedOn w:val="Normal"/>
    <w:next w:val="Normal"/>
    <w:link w:val="Heading2Char"/>
    <w:uiPriority w:val="6"/>
    <w:unhideWhenUsed/>
    <w:qFormat/>
    <w:rsid w:val="00064C60"/>
    <w:pPr>
      <w:keepNext/>
      <w:keepLines/>
      <w:spacing w:before="320" w:after="120"/>
      <w:outlineLvl w:val="1"/>
    </w:pPr>
    <w:rPr>
      <w:rFonts w:asciiTheme="majorHAnsi" w:eastAsiaTheme="majorEastAsia" w:hAnsiTheme="majorHAnsi" w:cstheme="majorBidi"/>
      <w:b/>
      <w:bCs/>
      <w:caps/>
      <w:color w:val="00B4B4" w:themeColor="background2"/>
      <w:spacing w:val="7"/>
      <w:sz w:val="20"/>
      <w:szCs w:val="26"/>
    </w:rPr>
  </w:style>
  <w:style w:type="paragraph" w:styleId="Heading3">
    <w:name w:val="heading 3"/>
    <w:basedOn w:val="Normal"/>
    <w:next w:val="Normal"/>
    <w:link w:val="Heading3Char"/>
    <w:uiPriority w:val="6"/>
    <w:semiHidden/>
    <w:unhideWhenUsed/>
    <w:qFormat/>
    <w:rsid w:val="00F62248"/>
    <w:pPr>
      <w:keepNext/>
      <w:keepLines/>
      <w:spacing w:before="40" w:after="0"/>
      <w:outlineLvl w:val="2"/>
    </w:pPr>
    <w:rPr>
      <w:rFonts w:asciiTheme="majorHAnsi" w:eastAsiaTheme="majorEastAsia" w:hAnsiTheme="majorHAnsi" w:cstheme="majorBidi"/>
      <w:color w:val="7F400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B2EBF"/>
    <w:pPr>
      <w:framePr w:wrap="around" w:vAnchor="page" w:hAnchor="text" w:y="1078" w:anchorLock="1"/>
      <w:spacing w:after="120" w:line="240" w:lineRule="auto"/>
    </w:pPr>
    <w:rPr>
      <w:rFonts w:asciiTheme="majorHAnsi" w:hAnsiTheme="majorHAnsi"/>
      <w:b/>
      <w:caps/>
      <w:spacing w:val="7"/>
      <w:sz w:val="20"/>
    </w:rPr>
  </w:style>
  <w:style w:type="character" w:customStyle="1" w:styleId="HeaderChar">
    <w:name w:val="Header Char"/>
    <w:basedOn w:val="DefaultParagraphFont"/>
    <w:link w:val="Header"/>
    <w:uiPriority w:val="99"/>
    <w:rsid w:val="004B2EBF"/>
    <w:rPr>
      <w:rFonts w:asciiTheme="majorHAnsi" w:hAnsiTheme="majorHAnsi"/>
      <w:b/>
      <w:caps/>
      <w:color w:val="555F73" w:themeColor="text2"/>
      <w:spacing w:val="7"/>
      <w:sz w:val="20"/>
    </w:rPr>
  </w:style>
  <w:style w:type="paragraph" w:styleId="Footer">
    <w:name w:val="footer"/>
    <w:basedOn w:val="Normal"/>
    <w:link w:val="FooterChar"/>
    <w:uiPriority w:val="99"/>
    <w:rsid w:val="000954A5"/>
    <w:pPr>
      <w:tabs>
        <w:tab w:val="clear" w:pos="340"/>
        <w:tab w:val="right" w:pos="9639"/>
      </w:tabs>
      <w:spacing w:after="0" w:line="240" w:lineRule="auto"/>
      <w:ind w:right="-1134"/>
    </w:pPr>
    <w:rPr>
      <w:rFonts w:asciiTheme="majorHAnsi" w:hAnsiTheme="majorHAnsi"/>
      <w:b/>
      <w:caps/>
      <w:spacing w:val="7"/>
      <w:sz w:val="16"/>
    </w:rPr>
  </w:style>
  <w:style w:type="character" w:customStyle="1" w:styleId="FooterChar">
    <w:name w:val="Footer Char"/>
    <w:basedOn w:val="DefaultParagraphFont"/>
    <w:link w:val="Footer"/>
    <w:uiPriority w:val="99"/>
    <w:rsid w:val="000954A5"/>
    <w:rPr>
      <w:rFonts w:asciiTheme="majorHAnsi" w:hAnsiTheme="majorHAnsi"/>
      <w:b/>
      <w:caps/>
      <w:color w:val="555F73" w:themeColor="text2"/>
      <w:spacing w:val="7"/>
      <w:sz w:val="16"/>
    </w:rPr>
  </w:style>
  <w:style w:type="paragraph" w:styleId="BalloonText">
    <w:name w:val="Balloon Text"/>
    <w:basedOn w:val="Normal"/>
    <w:link w:val="BalloonTextChar"/>
    <w:semiHidden/>
    <w:unhideWhenUsed/>
    <w:rsid w:val="006527DA"/>
    <w:rPr>
      <w:rFonts w:ascii="Tahoma" w:hAnsi="Tahoma" w:cs="Tahoma"/>
      <w:sz w:val="16"/>
      <w:szCs w:val="16"/>
    </w:rPr>
  </w:style>
  <w:style w:type="character" w:customStyle="1" w:styleId="BalloonTextChar">
    <w:name w:val="Balloon Text Char"/>
    <w:basedOn w:val="DefaultParagraphFont"/>
    <w:link w:val="BalloonText"/>
    <w:semiHidden/>
    <w:rsid w:val="007B2632"/>
    <w:rPr>
      <w:rFonts w:ascii="Tahoma" w:hAnsi="Tahoma" w:cs="Tahoma"/>
      <w:color w:val="555F73" w:themeColor="text2"/>
      <w:sz w:val="16"/>
      <w:szCs w:val="16"/>
    </w:rPr>
  </w:style>
  <w:style w:type="character" w:customStyle="1" w:styleId="Heading1Char">
    <w:name w:val="Heading 1 Char"/>
    <w:basedOn w:val="DefaultParagraphFont"/>
    <w:link w:val="Heading1"/>
    <w:uiPriority w:val="6"/>
    <w:rsid w:val="00815327"/>
    <w:rPr>
      <w:rFonts w:asciiTheme="majorHAnsi" w:eastAsiaTheme="majorEastAsia" w:hAnsiTheme="majorHAnsi" w:cstheme="majorBidi"/>
      <w:b/>
      <w:bCs/>
      <w:caps/>
      <w:color w:val="00B4B4" w:themeColor="background2"/>
      <w:spacing w:val="7"/>
      <w:sz w:val="24"/>
      <w:szCs w:val="28"/>
    </w:rPr>
  </w:style>
  <w:style w:type="character" w:customStyle="1" w:styleId="Heading2Char">
    <w:name w:val="Heading 2 Char"/>
    <w:basedOn w:val="DefaultParagraphFont"/>
    <w:link w:val="Heading2"/>
    <w:uiPriority w:val="6"/>
    <w:rsid w:val="00064C60"/>
    <w:rPr>
      <w:rFonts w:asciiTheme="majorHAnsi" w:eastAsiaTheme="majorEastAsia" w:hAnsiTheme="majorHAnsi" w:cstheme="majorBidi"/>
      <w:b/>
      <w:bCs/>
      <w:caps/>
      <w:color w:val="00B4B4" w:themeColor="background2"/>
      <w:spacing w:val="7"/>
      <w:sz w:val="20"/>
      <w:szCs w:val="26"/>
    </w:rPr>
  </w:style>
  <w:style w:type="paragraph" w:styleId="ListParagraph">
    <w:name w:val="List Paragraph"/>
    <w:basedOn w:val="Normal"/>
    <w:uiPriority w:val="34"/>
    <w:qFormat/>
    <w:rsid w:val="003E570E"/>
    <w:pPr>
      <w:spacing w:afterLines="100"/>
      <w:ind w:left="255" w:hanging="255"/>
      <w:contextualSpacing/>
    </w:pPr>
  </w:style>
  <w:style w:type="paragraph" w:customStyle="1" w:styleId="Bulletedtext">
    <w:name w:val="Bulleted text"/>
    <w:basedOn w:val="ListParagraph"/>
    <w:uiPriority w:val="4"/>
    <w:qFormat/>
    <w:rsid w:val="007B2632"/>
    <w:pPr>
      <w:ind w:left="567" w:hanging="283"/>
    </w:pPr>
  </w:style>
  <w:style w:type="table" w:styleId="TableGrid">
    <w:name w:val="Table Grid"/>
    <w:basedOn w:val="TableNormal"/>
    <w:uiPriority w:val="59"/>
    <w:rsid w:val="008E3755"/>
    <w:rPr>
      <w:sz w:val="20"/>
    </w:rPr>
    <w:tblPr>
      <w:tblBorders>
        <w:top w:val="single" w:sz="12" w:space="0" w:color="555F73" w:themeColor="text2"/>
        <w:left w:val="single" w:sz="12" w:space="0" w:color="555F73" w:themeColor="text2"/>
        <w:bottom w:val="single" w:sz="12" w:space="0" w:color="555F73" w:themeColor="text2"/>
        <w:right w:val="single" w:sz="12" w:space="0" w:color="555F73" w:themeColor="text2"/>
        <w:insideH w:val="single" w:sz="2" w:space="0" w:color="555F73" w:themeColor="text2"/>
        <w:insideV w:val="single" w:sz="2" w:space="0" w:color="555F73" w:themeColor="text2"/>
      </w:tblBorders>
      <w:tblCellMar>
        <w:top w:w="85" w:type="dxa"/>
        <w:left w:w="113" w:type="dxa"/>
        <w:bottom w:w="85" w:type="dxa"/>
        <w:right w:w="57" w:type="dxa"/>
      </w:tblCellMar>
    </w:tblPr>
    <w:tblStylePr w:type="firstRow">
      <w:tblPr/>
      <w:tcPr>
        <w:tcBorders>
          <w:top w:val="single" w:sz="12" w:space="0" w:color="555F73" w:themeColor="text2"/>
          <w:left w:val="single" w:sz="12" w:space="0" w:color="555F73" w:themeColor="text2"/>
          <w:bottom w:val="single" w:sz="12" w:space="0" w:color="555F73" w:themeColor="text2"/>
          <w:right w:val="single" w:sz="12" w:space="0" w:color="555F73" w:themeColor="text2"/>
          <w:insideH w:val="nil"/>
          <w:insideV w:val="single" w:sz="2" w:space="0" w:color="555F73" w:themeColor="text2"/>
          <w:tl2br w:val="nil"/>
          <w:tr2bl w:val="nil"/>
        </w:tcBorders>
        <w:shd w:val="clear" w:color="auto" w:fill="E6F8F8" w:themeFill="accent5"/>
        <w:vAlign w:val="bottom"/>
      </w:tcPr>
    </w:tblStylePr>
  </w:style>
  <w:style w:type="paragraph" w:customStyle="1" w:styleId="Address">
    <w:name w:val="Address"/>
    <w:basedOn w:val="Normal"/>
    <w:uiPriority w:val="1"/>
    <w:semiHidden/>
    <w:qFormat/>
    <w:rsid w:val="009073E4"/>
    <w:pPr>
      <w:spacing w:after="0"/>
    </w:pPr>
  </w:style>
  <w:style w:type="paragraph" w:styleId="Date">
    <w:name w:val="Date"/>
    <w:basedOn w:val="Normal"/>
    <w:next w:val="Normal"/>
    <w:link w:val="DateChar"/>
    <w:uiPriority w:val="2"/>
    <w:unhideWhenUsed/>
    <w:qFormat/>
    <w:rsid w:val="00285602"/>
    <w:pPr>
      <w:spacing w:before="360" w:after="480"/>
    </w:pPr>
  </w:style>
  <w:style w:type="character" w:customStyle="1" w:styleId="DateChar">
    <w:name w:val="Date Char"/>
    <w:basedOn w:val="DefaultParagraphFont"/>
    <w:link w:val="Date"/>
    <w:uiPriority w:val="2"/>
    <w:rsid w:val="00203623"/>
    <w:rPr>
      <w:color w:val="555F73" w:themeColor="text2"/>
      <w:sz w:val="24"/>
    </w:rPr>
  </w:style>
  <w:style w:type="character" w:customStyle="1" w:styleId="CompanyRecipientName">
    <w:name w:val="Company/Recipient Name"/>
    <w:basedOn w:val="DefaultParagraphFont"/>
    <w:semiHidden/>
    <w:rsid w:val="00B60A9F"/>
    <w:rPr>
      <w:rFonts w:asciiTheme="minorHAnsi" w:hAnsiTheme="minorHAnsi"/>
      <w:b/>
      <w:caps w:val="0"/>
      <w:smallCaps w:val="0"/>
      <w:strike w:val="0"/>
      <w:dstrike w:val="0"/>
      <w:vanish w:val="0"/>
      <w:color w:val="555F73" w:themeColor="text2"/>
      <w:sz w:val="20"/>
      <w:vertAlign w:val="baseline"/>
    </w:rPr>
  </w:style>
  <w:style w:type="paragraph" w:customStyle="1" w:styleId="SenderName">
    <w:name w:val="Sender Name"/>
    <w:basedOn w:val="Normal"/>
    <w:uiPriority w:val="4"/>
    <w:semiHidden/>
    <w:qFormat/>
    <w:rsid w:val="00682C9D"/>
    <w:pPr>
      <w:spacing w:before="480"/>
      <w:contextualSpacing/>
    </w:pPr>
  </w:style>
  <w:style w:type="paragraph" w:styleId="FootnoteText">
    <w:name w:val="footnote text"/>
    <w:basedOn w:val="Normal"/>
    <w:link w:val="FootnoteTextChar"/>
    <w:uiPriority w:val="7"/>
    <w:rsid w:val="002742FE"/>
    <w:pPr>
      <w:spacing w:before="60" w:after="0"/>
    </w:pPr>
    <w:rPr>
      <w:sz w:val="16"/>
      <w:szCs w:val="20"/>
    </w:rPr>
  </w:style>
  <w:style w:type="character" w:customStyle="1" w:styleId="FootnoteTextChar">
    <w:name w:val="Footnote Text Char"/>
    <w:basedOn w:val="DefaultParagraphFont"/>
    <w:link w:val="FootnoteText"/>
    <w:uiPriority w:val="7"/>
    <w:rsid w:val="004D295B"/>
    <w:rPr>
      <w:spacing w:val="-6"/>
      <w:sz w:val="16"/>
      <w:szCs w:val="20"/>
    </w:rPr>
  </w:style>
  <w:style w:type="character" w:styleId="FootnoteReference">
    <w:name w:val="footnote reference"/>
    <w:basedOn w:val="DefaultParagraphFont"/>
    <w:uiPriority w:val="7"/>
    <w:rsid w:val="0081308A"/>
    <w:rPr>
      <w:vertAlign w:val="superscript"/>
    </w:rPr>
  </w:style>
  <w:style w:type="paragraph" w:styleId="ListBullet">
    <w:name w:val="List Bullet"/>
    <w:basedOn w:val="Normal"/>
    <w:semiHidden/>
    <w:unhideWhenUsed/>
    <w:rsid w:val="00A2532C"/>
    <w:pPr>
      <w:numPr>
        <w:numId w:val="2"/>
      </w:numPr>
      <w:tabs>
        <w:tab w:val="clear" w:pos="360"/>
      </w:tabs>
      <w:ind w:left="284" w:hanging="284"/>
      <w:contextualSpacing/>
    </w:pPr>
  </w:style>
  <w:style w:type="paragraph" w:styleId="ListBullet2">
    <w:name w:val="List Bullet 2"/>
    <w:basedOn w:val="Normal"/>
    <w:semiHidden/>
    <w:unhideWhenUsed/>
    <w:rsid w:val="00A2532C"/>
    <w:pPr>
      <w:numPr>
        <w:numId w:val="3"/>
      </w:numPr>
      <w:tabs>
        <w:tab w:val="clear" w:pos="643"/>
      </w:tabs>
      <w:ind w:left="568" w:hanging="284"/>
      <w:contextualSpacing/>
    </w:pPr>
  </w:style>
  <w:style w:type="paragraph" w:styleId="ListBullet3">
    <w:name w:val="List Bullet 3"/>
    <w:basedOn w:val="Normal"/>
    <w:semiHidden/>
    <w:unhideWhenUsed/>
    <w:rsid w:val="00A2532C"/>
    <w:pPr>
      <w:numPr>
        <w:numId w:val="4"/>
      </w:numPr>
      <w:ind w:left="851" w:hanging="284"/>
      <w:contextualSpacing/>
    </w:pPr>
  </w:style>
  <w:style w:type="paragraph" w:styleId="ListBullet5">
    <w:name w:val="List Bullet 5"/>
    <w:basedOn w:val="Normal"/>
    <w:semiHidden/>
    <w:unhideWhenUsed/>
    <w:rsid w:val="00A2532C"/>
    <w:pPr>
      <w:numPr>
        <w:numId w:val="6"/>
      </w:numPr>
      <w:ind w:left="1418" w:hanging="284"/>
      <w:contextualSpacing/>
    </w:pPr>
  </w:style>
  <w:style w:type="paragraph" w:styleId="ListBullet4">
    <w:name w:val="List Bullet 4"/>
    <w:basedOn w:val="Normal"/>
    <w:semiHidden/>
    <w:unhideWhenUsed/>
    <w:rsid w:val="00A2532C"/>
    <w:pPr>
      <w:numPr>
        <w:numId w:val="5"/>
      </w:numPr>
      <w:ind w:left="1135" w:hanging="284"/>
      <w:contextualSpacing/>
    </w:pPr>
  </w:style>
  <w:style w:type="paragraph" w:styleId="TOC1">
    <w:name w:val="toc 1"/>
    <w:basedOn w:val="Normal"/>
    <w:next w:val="Normal"/>
    <w:uiPriority w:val="39"/>
    <w:unhideWhenUsed/>
    <w:rsid w:val="00C12E3D"/>
    <w:pPr>
      <w:tabs>
        <w:tab w:val="clear" w:pos="340"/>
        <w:tab w:val="left" w:pos="284"/>
        <w:tab w:val="left" w:pos="567"/>
        <w:tab w:val="right" w:leader="middleDot" w:pos="9639"/>
      </w:tabs>
      <w:ind w:right="-822"/>
    </w:pPr>
    <w:rPr>
      <w:sz w:val="20"/>
    </w:rPr>
  </w:style>
  <w:style w:type="paragraph" w:styleId="TOC2">
    <w:name w:val="toc 2"/>
    <w:basedOn w:val="Normal"/>
    <w:next w:val="Normal"/>
    <w:uiPriority w:val="19"/>
    <w:semiHidden/>
    <w:unhideWhenUsed/>
    <w:rsid w:val="00A2532C"/>
    <w:pPr>
      <w:spacing w:after="100"/>
      <w:ind w:left="200"/>
    </w:pPr>
    <w:rPr>
      <w:color w:val="000000" w:themeColor="text1"/>
    </w:rPr>
  </w:style>
  <w:style w:type="paragraph" w:styleId="TOC3">
    <w:name w:val="toc 3"/>
    <w:basedOn w:val="Normal"/>
    <w:next w:val="Normal"/>
    <w:uiPriority w:val="19"/>
    <w:semiHidden/>
    <w:unhideWhenUsed/>
    <w:rsid w:val="00A2532C"/>
    <w:pPr>
      <w:spacing w:after="100"/>
      <w:ind w:left="400"/>
    </w:pPr>
    <w:rPr>
      <w:color w:val="000000" w:themeColor="text1"/>
    </w:rPr>
  </w:style>
  <w:style w:type="paragraph" w:styleId="TOC4">
    <w:name w:val="toc 4"/>
    <w:basedOn w:val="Normal"/>
    <w:next w:val="Normal"/>
    <w:uiPriority w:val="19"/>
    <w:semiHidden/>
    <w:unhideWhenUsed/>
    <w:rsid w:val="00A2532C"/>
    <w:pPr>
      <w:spacing w:after="100"/>
      <w:ind w:left="600"/>
    </w:pPr>
    <w:rPr>
      <w:color w:val="000000" w:themeColor="text1"/>
    </w:rPr>
  </w:style>
  <w:style w:type="paragraph" w:styleId="TOC5">
    <w:name w:val="toc 5"/>
    <w:basedOn w:val="Normal"/>
    <w:next w:val="Normal"/>
    <w:uiPriority w:val="19"/>
    <w:semiHidden/>
    <w:unhideWhenUsed/>
    <w:rsid w:val="00A2532C"/>
    <w:pPr>
      <w:spacing w:after="100"/>
      <w:ind w:left="800"/>
    </w:pPr>
    <w:rPr>
      <w:color w:val="000000" w:themeColor="text1"/>
    </w:rPr>
  </w:style>
  <w:style w:type="paragraph" w:styleId="TOC6">
    <w:name w:val="toc 6"/>
    <w:basedOn w:val="Normal"/>
    <w:next w:val="Normal"/>
    <w:uiPriority w:val="19"/>
    <w:semiHidden/>
    <w:unhideWhenUsed/>
    <w:rsid w:val="00A2532C"/>
    <w:pPr>
      <w:spacing w:after="100"/>
      <w:ind w:left="1000"/>
    </w:pPr>
    <w:rPr>
      <w:color w:val="000000" w:themeColor="text1"/>
    </w:rPr>
  </w:style>
  <w:style w:type="paragraph" w:styleId="TOC7">
    <w:name w:val="toc 7"/>
    <w:basedOn w:val="Normal"/>
    <w:next w:val="Normal"/>
    <w:uiPriority w:val="19"/>
    <w:semiHidden/>
    <w:unhideWhenUsed/>
    <w:rsid w:val="00A2532C"/>
    <w:pPr>
      <w:spacing w:after="100"/>
      <w:ind w:left="1200"/>
    </w:pPr>
    <w:rPr>
      <w:color w:val="000000" w:themeColor="text1"/>
    </w:rPr>
  </w:style>
  <w:style w:type="paragraph" w:styleId="TOC8">
    <w:name w:val="toc 8"/>
    <w:basedOn w:val="Normal"/>
    <w:next w:val="Normal"/>
    <w:uiPriority w:val="19"/>
    <w:semiHidden/>
    <w:unhideWhenUsed/>
    <w:rsid w:val="00A2532C"/>
    <w:pPr>
      <w:spacing w:after="100"/>
      <w:ind w:left="1400"/>
    </w:pPr>
    <w:rPr>
      <w:color w:val="000000" w:themeColor="text1"/>
    </w:rPr>
  </w:style>
  <w:style w:type="paragraph" w:styleId="TOC9">
    <w:name w:val="toc 9"/>
    <w:basedOn w:val="Normal"/>
    <w:next w:val="Normal"/>
    <w:uiPriority w:val="19"/>
    <w:semiHidden/>
    <w:unhideWhenUsed/>
    <w:rsid w:val="00A2532C"/>
    <w:pPr>
      <w:spacing w:after="100"/>
      <w:ind w:left="1600"/>
    </w:pPr>
    <w:rPr>
      <w:color w:val="000000" w:themeColor="text1"/>
    </w:rPr>
  </w:style>
  <w:style w:type="paragraph" w:styleId="Title">
    <w:name w:val="Title"/>
    <w:basedOn w:val="Normal"/>
    <w:next w:val="Subtitle"/>
    <w:link w:val="TitleChar"/>
    <w:rsid w:val="004B2EBF"/>
    <w:pPr>
      <w:framePr w:w="7201" w:wrap="around" w:vAnchor="page" w:hAnchor="text" w:y="1419"/>
      <w:spacing w:line="228" w:lineRule="auto"/>
      <w:contextualSpacing/>
    </w:pPr>
    <w:rPr>
      <w:rFonts w:eastAsiaTheme="majorEastAsia" w:cstheme="majorBidi"/>
      <w:color w:val="00B4B4" w:themeColor="background2"/>
      <w:kern w:val="28"/>
      <w:sz w:val="72"/>
      <w:szCs w:val="56"/>
    </w:rPr>
  </w:style>
  <w:style w:type="character" w:customStyle="1" w:styleId="TitleChar">
    <w:name w:val="Title Char"/>
    <w:basedOn w:val="DefaultParagraphFont"/>
    <w:link w:val="Title"/>
    <w:rsid w:val="004B2EBF"/>
    <w:rPr>
      <w:rFonts w:eastAsiaTheme="majorEastAsia" w:cstheme="majorBidi"/>
      <w:color w:val="00B4B4" w:themeColor="background2"/>
      <w:kern w:val="28"/>
      <w:sz w:val="72"/>
      <w:szCs w:val="56"/>
    </w:rPr>
  </w:style>
  <w:style w:type="paragraph" w:styleId="Subtitle">
    <w:name w:val="Subtitle"/>
    <w:basedOn w:val="Normal"/>
    <w:next w:val="Normal"/>
    <w:link w:val="SubtitleChar"/>
    <w:uiPriority w:val="1"/>
    <w:rsid w:val="00495CC4"/>
    <w:pPr>
      <w:framePr w:wrap="around" w:vAnchor="page" w:hAnchor="text" w:y="3233"/>
      <w:numPr>
        <w:ilvl w:val="1"/>
      </w:numPr>
      <w:spacing w:after="0" w:line="240" w:lineRule="auto"/>
    </w:pPr>
    <w:rPr>
      <w:rFonts w:asciiTheme="majorHAnsi" w:eastAsiaTheme="minorEastAsia" w:hAnsiTheme="majorHAnsi" w:cstheme="minorBidi"/>
      <w:b/>
      <w:caps/>
      <w:color w:val="00B4B4" w:themeColor="background2"/>
      <w:spacing w:val="7"/>
      <w:sz w:val="20"/>
      <w:szCs w:val="22"/>
    </w:rPr>
  </w:style>
  <w:style w:type="character" w:customStyle="1" w:styleId="SubtitleChar">
    <w:name w:val="Subtitle Char"/>
    <w:basedOn w:val="DefaultParagraphFont"/>
    <w:link w:val="Subtitle"/>
    <w:uiPriority w:val="1"/>
    <w:rsid w:val="00495CC4"/>
    <w:rPr>
      <w:rFonts w:asciiTheme="majorHAnsi" w:eastAsiaTheme="minorEastAsia" w:hAnsiTheme="majorHAnsi" w:cstheme="minorBidi"/>
      <w:b/>
      <w:caps/>
      <w:color w:val="00B4B4" w:themeColor="background2"/>
      <w:spacing w:val="7"/>
      <w:sz w:val="20"/>
      <w:szCs w:val="22"/>
    </w:rPr>
  </w:style>
  <w:style w:type="paragraph" w:customStyle="1" w:styleId="Headercontinuationpage">
    <w:name w:val="Header (continuation page)"/>
    <w:basedOn w:val="Header"/>
    <w:uiPriority w:val="99"/>
    <w:qFormat/>
    <w:rsid w:val="00467C82"/>
    <w:pPr>
      <w:framePr w:wrap="auto" w:vAnchor="margin" w:yAlign="inline"/>
      <w:spacing w:after="60"/>
    </w:pPr>
    <w:rPr>
      <w:spacing w:val="5"/>
      <w:sz w:val="16"/>
    </w:rPr>
  </w:style>
  <w:style w:type="paragraph" w:customStyle="1" w:styleId="Source">
    <w:name w:val="Source"/>
    <w:basedOn w:val="Normal"/>
    <w:uiPriority w:val="7"/>
    <w:qFormat/>
    <w:rsid w:val="005E132B"/>
    <w:rPr>
      <w:rFonts w:asciiTheme="majorHAnsi" w:hAnsiTheme="majorHAnsi"/>
      <w:b/>
      <w:caps/>
      <w:sz w:val="16"/>
    </w:rPr>
  </w:style>
  <w:style w:type="paragraph" w:customStyle="1" w:styleId="Titlecontinuationpage">
    <w:name w:val="Title (continuation page)"/>
    <w:basedOn w:val="Title"/>
    <w:qFormat/>
    <w:rsid w:val="009F4A73"/>
    <w:pPr>
      <w:framePr w:w="0" w:wrap="auto" w:vAnchor="margin" w:yAlign="inline"/>
    </w:pPr>
    <w:rPr>
      <w:sz w:val="28"/>
    </w:rPr>
  </w:style>
  <w:style w:type="paragraph" w:customStyle="1" w:styleId="Numberedlists">
    <w:name w:val="Numbered lists"/>
    <w:basedOn w:val="Normal"/>
    <w:uiPriority w:val="4"/>
    <w:qFormat/>
    <w:rsid w:val="00BE15F1"/>
    <w:pPr>
      <w:numPr>
        <w:numId w:val="7"/>
      </w:numPr>
      <w:tabs>
        <w:tab w:val="clear" w:pos="340"/>
      </w:tabs>
    </w:pPr>
  </w:style>
  <w:style w:type="paragraph" w:customStyle="1" w:styleId="Tabletextbold">
    <w:name w:val="Table text bold"/>
    <w:basedOn w:val="Tabletext"/>
    <w:uiPriority w:val="9"/>
    <w:qFormat/>
    <w:rsid w:val="00621479"/>
    <w:rPr>
      <w:rFonts w:asciiTheme="majorHAnsi" w:hAnsiTheme="majorHAnsi"/>
      <w:b/>
    </w:rPr>
  </w:style>
  <w:style w:type="paragraph" w:customStyle="1" w:styleId="Introtext">
    <w:name w:val="Intro text"/>
    <w:basedOn w:val="Normal"/>
    <w:uiPriority w:val="3"/>
    <w:qFormat/>
    <w:rsid w:val="00815327"/>
    <w:pPr>
      <w:spacing w:after="320"/>
    </w:pPr>
    <w:rPr>
      <w:rFonts w:asciiTheme="majorHAnsi" w:hAnsiTheme="majorHAnsi"/>
      <w:b/>
    </w:rPr>
  </w:style>
  <w:style w:type="paragraph" w:customStyle="1" w:styleId="Tabletext">
    <w:name w:val="Table text"/>
    <w:basedOn w:val="Normal"/>
    <w:uiPriority w:val="9"/>
    <w:qFormat/>
    <w:rsid w:val="008E3755"/>
    <w:pPr>
      <w:spacing w:after="40"/>
    </w:pPr>
    <w:rPr>
      <w:sz w:val="20"/>
    </w:rPr>
  </w:style>
  <w:style w:type="paragraph" w:customStyle="1" w:styleId="Tabletextbullets">
    <w:name w:val="Table text bullets"/>
    <w:basedOn w:val="Tabletext"/>
    <w:uiPriority w:val="9"/>
    <w:qFormat/>
    <w:rsid w:val="00621479"/>
    <w:pPr>
      <w:numPr>
        <w:numId w:val="8"/>
      </w:numPr>
      <w:tabs>
        <w:tab w:val="clear" w:pos="340"/>
      </w:tabs>
      <w:contextualSpacing/>
    </w:pPr>
  </w:style>
  <w:style w:type="paragraph" w:customStyle="1" w:styleId="Tableheaders">
    <w:name w:val="Table headers"/>
    <w:basedOn w:val="Tabletextbold"/>
    <w:uiPriority w:val="9"/>
    <w:qFormat/>
    <w:rsid w:val="008E3755"/>
    <w:pPr>
      <w:spacing w:after="0" w:line="240" w:lineRule="auto"/>
    </w:pPr>
    <w:rPr>
      <w:caps/>
      <w:sz w:val="16"/>
    </w:rPr>
  </w:style>
  <w:style w:type="paragraph" w:customStyle="1" w:styleId="Normalsmallfor2-col">
    <w:name w:val="Normal small (for 2-col)"/>
    <w:basedOn w:val="Normal"/>
    <w:uiPriority w:val="3"/>
    <w:qFormat/>
    <w:rsid w:val="00275BDD"/>
    <w:pPr>
      <w:tabs>
        <w:tab w:val="clear" w:pos="340"/>
        <w:tab w:val="left" w:pos="284"/>
      </w:tabs>
      <w:spacing w:after="150" w:line="276" w:lineRule="auto"/>
    </w:pPr>
    <w:rPr>
      <w:sz w:val="20"/>
    </w:rPr>
  </w:style>
  <w:style w:type="paragraph" w:customStyle="1" w:styleId="Bulletedtextsmallfor2-col">
    <w:name w:val="Bulleted text small (for 2-col)"/>
    <w:uiPriority w:val="4"/>
    <w:qFormat/>
    <w:rsid w:val="00275BDD"/>
    <w:pPr>
      <w:numPr>
        <w:numId w:val="1"/>
      </w:numPr>
      <w:spacing w:after="240" w:line="264" w:lineRule="auto"/>
    </w:pPr>
    <w:rPr>
      <w:color w:val="555F73" w:themeColor="text2"/>
      <w:sz w:val="20"/>
    </w:rPr>
  </w:style>
  <w:style w:type="paragraph" w:customStyle="1" w:styleId="Numberedlistssmallfor2-col">
    <w:name w:val="Numbered lists small (for 2-col)"/>
    <w:basedOn w:val="Normalsmallfor2-col"/>
    <w:uiPriority w:val="4"/>
    <w:qFormat/>
    <w:rsid w:val="00C865B3"/>
    <w:pPr>
      <w:numPr>
        <w:numId w:val="9"/>
      </w:numPr>
    </w:pPr>
  </w:style>
  <w:style w:type="paragraph" w:customStyle="1" w:styleId="Spacer">
    <w:name w:val="Spacer"/>
    <w:basedOn w:val="Normal"/>
    <w:uiPriority w:val="99"/>
    <w:qFormat/>
    <w:rsid w:val="00320A34"/>
    <w:pPr>
      <w:spacing w:after="0" w:line="20" w:lineRule="exact"/>
    </w:pPr>
    <w:rPr>
      <w:sz w:val="2"/>
    </w:rPr>
  </w:style>
  <w:style w:type="character" w:styleId="Hyperlink">
    <w:name w:val="Hyperlink"/>
    <w:basedOn w:val="DefaultParagraphFont"/>
    <w:uiPriority w:val="99"/>
    <w:unhideWhenUsed/>
    <w:rsid w:val="003156B0"/>
    <w:rPr>
      <w:color w:val="0563C1" w:themeColor="hyperlink"/>
      <w:u w:val="single"/>
    </w:rPr>
  </w:style>
  <w:style w:type="paragraph" w:styleId="TOCHeading">
    <w:name w:val="TOC Heading"/>
    <w:basedOn w:val="Heading1"/>
    <w:next w:val="Normal"/>
    <w:uiPriority w:val="18"/>
    <w:qFormat/>
    <w:rsid w:val="00FC27FC"/>
    <w:pPr>
      <w:spacing w:before="0"/>
      <w:outlineLvl w:val="9"/>
    </w:pPr>
    <w:rPr>
      <w:bCs w:val="0"/>
      <w:sz w:val="20"/>
      <w:szCs w:val="32"/>
    </w:rPr>
  </w:style>
  <w:style w:type="table" w:styleId="TableGridLight">
    <w:name w:val="Grid Table Light"/>
    <w:basedOn w:val="TableNormal"/>
    <w:uiPriority w:val="40"/>
    <w:rsid w:val="006B3F8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6B3F83"/>
    <w:rPr>
      <w:color w:val="605E5C"/>
      <w:shd w:val="clear" w:color="auto" w:fill="E1DFDD"/>
    </w:rPr>
  </w:style>
  <w:style w:type="character" w:customStyle="1" w:styleId="Heading3Char">
    <w:name w:val="Heading 3 Char"/>
    <w:basedOn w:val="DefaultParagraphFont"/>
    <w:link w:val="Heading3"/>
    <w:uiPriority w:val="6"/>
    <w:semiHidden/>
    <w:rsid w:val="00F62248"/>
    <w:rPr>
      <w:rFonts w:asciiTheme="majorHAnsi" w:eastAsiaTheme="majorEastAsia" w:hAnsiTheme="majorHAnsi" w:cstheme="majorBidi"/>
      <w:color w:val="7F4000" w:themeColor="accent1" w:themeShade="7F"/>
      <w:sz w:val="24"/>
      <w:szCs w:val="24"/>
    </w:rPr>
  </w:style>
  <w:style w:type="paragraph" w:styleId="Revision">
    <w:name w:val="Revision"/>
    <w:hidden/>
    <w:uiPriority w:val="99"/>
    <w:semiHidden/>
    <w:rsid w:val="00CA6776"/>
    <w:rPr>
      <w:color w:val="555F73" w:themeColor="text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0212631">
      <w:bodyDiv w:val="1"/>
      <w:marLeft w:val="0"/>
      <w:marRight w:val="0"/>
      <w:marTop w:val="0"/>
      <w:marBottom w:val="0"/>
      <w:divBdr>
        <w:top w:val="none" w:sz="0" w:space="0" w:color="auto"/>
        <w:left w:val="none" w:sz="0" w:space="0" w:color="auto"/>
        <w:bottom w:val="none" w:sz="0" w:space="0" w:color="auto"/>
        <w:right w:val="none" w:sz="0" w:space="0" w:color="auto"/>
      </w:divBdr>
    </w:div>
    <w:div w:id="1919824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onChappell\Downloads\1_Standard_Word_Template_Brand_Barlow.dotx" TargetMode="External"/></Relationships>
</file>

<file path=word/theme/theme1.xml><?xml version="1.0" encoding="utf-8"?>
<a:theme xmlns:a="http://schemas.openxmlformats.org/drawingml/2006/main" name="Office Theme">
  <a:themeElements>
    <a:clrScheme name="Both - CCS">
      <a:dk1>
        <a:sysClr val="windowText" lastClr="000000"/>
      </a:dk1>
      <a:lt1>
        <a:sysClr val="window" lastClr="FFFFFF"/>
      </a:lt1>
      <a:dk2>
        <a:srgbClr val="555F73"/>
      </a:dk2>
      <a:lt2>
        <a:srgbClr val="00B4B4"/>
      </a:lt2>
      <a:accent1>
        <a:srgbClr val="FF8200"/>
      </a:accent1>
      <a:accent2>
        <a:srgbClr val="FFBE00"/>
      </a:accent2>
      <a:accent3>
        <a:srgbClr val="A0C832"/>
      </a:accent3>
      <a:accent4>
        <a:srgbClr val="5AA0E6"/>
      </a:accent4>
      <a:accent5>
        <a:srgbClr val="E6F8F8"/>
      </a:accent5>
      <a:accent6>
        <a:srgbClr val="B3E9E9"/>
      </a:accent6>
      <a:hlink>
        <a:srgbClr val="0563C1"/>
      </a:hlink>
      <a:folHlink>
        <a:srgbClr val="954F72"/>
      </a:folHlink>
    </a:clrScheme>
    <a:fontScheme name="YB - CCS Barlow">
      <a:majorFont>
        <a:latin typeface="Barlow"/>
        <a:ea typeface=""/>
        <a:cs typeface=""/>
      </a:majorFont>
      <a:minorFont>
        <a:latin typeface="Barl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31fd1e4-e8d3-4d0d-ab86-26200cd2ea25" xsi:nil="true"/>
    <lcf76f155ced4ddcb4097134ff3c332f xmlns="c28dcab6-3685-454e-81b7-c66cff55b5e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8306873A48FF147AB8ECEB7858A273B" ma:contentTypeVersion="18" ma:contentTypeDescription="Create a new document." ma:contentTypeScope="" ma:versionID="e97b0e599092ffc0e7727406b4b61c67">
  <xsd:schema xmlns:xsd="http://www.w3.org/2001/XMLSchema" xmlns:xs="http://www.w3.org/2001/XMLSchema" xmlns:p="http://schemas.microsoft.com/office/2006/metadata/properties" xmlns:ns2="c28dcab6-3685-454e-81b7-c66cff55b5eb" xmlns:ns3="631fd1e4-e8d3-4d0d-ab86-26200cd2ea25" targetNamespace="http://schemas.microsoft.com/office/2006/metadata/properties" ma:root="true" ma:fieldsID="c19f7310ab1ada209f9a0f0908ec1af0" ns2:_="" ns3:_="">
    <xsd:import namespace="c28dcab6-3685-454e-81b7-c66cff55b5eb"/>
    <xsd:import namespace="631fd1e4-e8d3-4d0d-ab86-26200cd2ea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8dcab6-3685-454e-81b7-c66cff55b5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1f1ca6-27ab-4f0e-aca7-358383c4c6e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1fd1e4-e8d3-4d0d-ab86-26200cd2ea2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9d07eca-0a58-4ef4-b229-4f29465a3789}" ma:internalName="TaxCatchAll" ma:showField="CatchAllData" ma:web="631fd1e4-e8d3-4d0d-ab86-26200cd2ea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C3C5BA-466B-4F98-B539-DEE246D28E39}">
  <ds:schemaRefs>
    <ds:schemaRef ds:uri="http://schemas.microsoft.com/office/2006/metadata/properties"/>
    <ds:schemaRef ds:uri="http://schemas.microsoft.com/office/infopath/2007/PartnerControls"/>
    <ds:schemaRef ds:uri="073bca87-a77c-46ed-af84-a000112236cf"/>
    <ds:schemaRef ds:uri="d7a885b4-e78c-48d9-ba24-88f948678a58"/>
  </ds:schemaRefs>
</ds:datastoreItem>
</file>

<file path=customXml/itemProps2.xml><?xml version="1.0" encoding="utf-8"?>
<ds:datastoreItem xmlns:ds="http://schemas.openxmlformats.org/officeDocument/2006/customXml" ds:itemID="{28CCF398-4BB9-4BFC-BA03-C87DBA6636E8}">
  <ds:schemaRefs>
    <ds:schemaRef ds:uri="http://schemas.openxmlformats.org/officeDocument/2006/bibliography"/>
  </ds:schemaRefs>
</ds:datastoreItem>
</file>

<file path=customXml/itemProps3.xml><?xml version="1.0" encoding="utf-8"?>
<ds:datastoreItem xmlns:ds="http://schemas.openxmlformats.org/officeDocument/2006/customXml" ds:itemID="{DA9A901C-FF01-4EC2-B3C9-66C1D60B4B32}"/>
</file>

<file path=customXml/itemProps4.xml><?xml version="1.0" encoding="utf-8"?>
<ds:datastoreItem xmlns:ds="http://schemas.openxmlformats.org/officeDocument/2006/customXml" ds:itemID="{654D4316-9A7A-44AC-B56F-FD50B402A2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1_Standard_Word_Template_Brand_Barlow</Template>
  <TotalTime>3</TotalTime>
  <Pages>2</Pages>
  <Words>301</Words>
  <Characters>1764</Characters>
  <Application>Microsoft Office Word</Application>
  <DocSecurity>0</DocSecurity>
  <Lines>65</Lines>
  <Paragraphs>54</Paragraphs>
  <ScaleCrop>false</ScaleCrop>
  <HeadingPairs>
    <vt:vector size="2" baseType="variant">
      <vt:variant>
        <vt:lpstr>Title</vt:lpstr>
      </vt:variant>
      <vt:variant>
        <vt:i4>1</vt:i4>
      </vt:variant>
    </vt:vector>
  </HeadingPairs>
  <TitlesOfParts>
    <vt:vector size="1" baseType="lpstr">
      <vt:lpstr/>
    </vt:vector>
  </TitlesOfParts>
  <Company>Yellow Balloon Ltd</Company>
  <LinksUpToDate>false</LinksUpToDate>
  <CharactersWithSpaces>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Tez Frost</dc:creator>
  <cp:keywords/>
  <cp:lastModifiedBy>Anna Shillitoe</cp:lastModifiedBy>
  <cp:revision>7</cp:revision>
  <cp:lastPrinted>2022-10-12T10:25:00Z</cp:lastPrinted>
  <dcterms:created xsi:type="dcterms:W3CDTF">2026-03-06T16:12:00Z</dcterms:created>
  <dcterms:modified xsi:type="dcterms:W3CDTF">2026-03-06T16:15:00Z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0x01010018306873A48FF147AB8ECEB7858A273B</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docLang">
    <vt:lpwstr>en</vt:lpwstr>
  </property>
  <property fmtid="{D5CDD505-2E9C-101B-9397-08002B2CF9AE}" pid="10" name="xd_Signature">
    <vt:bool>false</vt:bool>
  </property>
</Properties>
</file>